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85E81A" w14:textId="155DBE9E" w:rsidR="0030406D" w:rsidRPr="00CD2AB9" w:rsidRDefault="009B6CB7" w:rsidP="00D053C8">
      <w:pPr>
        <w:pStyle w:val="PaperNumber"/>
        <w:keepNext/>
      </w:pPr>
      <w:r>
        <w:t xml:space="preserve">SESUG </w:t>
      </w:r>
      <w:r w:rsidR="0030406D" w:rsidRPr="0030406D">
        <w:t xml:space="preserve">Paper </w:t>
      </w:r>
      <w:r w:rsidR="009F032D" w:rsidRPr="00CD2AB9">
        <w:t>###</w:t>
      </w:r>
      <w:r w:rsidR="0030406D" w:rsidRPr="00CD2AB9">
        <w:t>-</w:t>
      </w:r>
      <w:r w:rsidR="00CC3407">
        <w:t>201</w:t>
      </w:r>
      <w:r w:rsidR="005536B2">
        <w:t>8</w:t>
      </w:r>
    </w:p>
    <w:p w14:paraId="1DCDBF38" w14:textId="0324064B" w:rsidR="0030406D" w:rsidRPr="00D90770" w:rsidRDefault="000A39C5" w:rsidP="00FE19C7">
      <w:pPr>
        <w:pStyle w:val="PaperTitle"/>
      </w:pPr>
      <w:r w:rsidRPr="00FE19C7">
        <w:t>Title</w:t>
      </w:r>
      <w:r w:rsidRPr="00CD2AB9">
        <w:t xml:space="preserve"> for </w:t>
      </w:r>
      <w:r w:rsidR="009B6CB7">
        <w:t>SESUG</w:t>
      </w:r>
      <w:r w:rsidR="0030406D" w:rsidRPr="00CD2AB9">
        <w:rPr>
          <w:vertAlign w:val="superscript"/>
        </w:rPr>
        <w:t>®</w:t>
      </w:r>
      <w:r w:rsidR="0030406D" w:rsidRPr="00CD2AB9">
        <w:t xml:space="preserve"> </w:t>
      </w:r>
      <w:r w:rsidR="00CC3407" w:rsidRPr="006D0F27">
        <w:t>201</w:t>
      </w:r>
      <w:r w:rsidR="005536B2">
        <w:t>8</w:t>
      </w:r>
      <w:r w:rsidR="00CC3407" w:rsidRPr="006D0F27">
        <w:t xml:space="preserve"> </w:t>
      </w:r>
      <w:r w:rsidR="00F96B3C" w:rsidRPr="006D0F27">
        <w:t xml:space="preserve">Sample </w:t>
      </w:r>
      <w:r w:rsidR="00F96B3C" w:rsidRPr="00D90770">
        <w:t>Paper</w:t>
      </w:r>
    </w:p>
    <w:p w14:paraId="11B73057" w14:textId="77777777" w:rsidR="002D309A" w:rsidRDefault="0030406D" w:rsidP="007A43C1">
      <w:pPr>
        <w:pStyle w:val="StylePaperAuthorArial"/>
      </w:pPr>
      <w:r w:rsidRPr="00B47219">
        <w:t>Author</w:t>
      </w:r>
      <w:r w:rsidR="00B16F23" w:rsidRPr="00B47219">
        <w:t xml:space="preserve"> 1</w:t>
      </w:r>
      <w:r w:rsidR="00AD4AAB" w:rsidRPr="00B47219">
        <w:t xml:space="preserve"> name</w:t>
      </w:r>
      <w:r w:rsidRPr="00B47219">
        <w:t>, ABC Corporation</w:t>
      </w:r>
      <w:r w:rsidR="00B16F23" w:rsidRPr="00B47219">
        <w:t>; Author 2 name, DEF</w:t>
      </w:r>
      <w:r w:rsidR="00F96B3C" w:rsidRPr="00B47219">
        <w:t xml:space="preserve"> Corporation</w:t>
      </w:r>
      <w:r w:rsidR="00B16F23" w:rsidRPr="00B47219">
        <w:t xml:space="preserve">; </w:t>
      </w:r>
      <w:r w:rsidR="00255AF8">
        <w:br/>
      </w:r>
      <w:r w:rsidR="00B16F23" w:rsidRPr="00B47219">
        <w:t>Author 3 name, GH</w:t>
      </w:r>
      <w:r w:rsidR="00BC5B54">
        <w:t>J</w:t>
      </w:r>
      <w:r w:rsidR="00B16F23" w:rsidRPr="00B47219">
        <w:t xml:space="preserve"> University</w:t>
      </w:r>
    </w:p>
    <w:p w14:paraId="5ADA2F5A" w14:textId="51231C3B" w:rsidR="002D309A" w:rsidRDefault="002D309A" w:rsidP="0069658F">
      <w:pPr>
        <w:pStyle w:val="note2author"/>
        <w:jc w:val="center"/>
      </w:pPr>
      <w:r>
        <w:t>OR</w:t>
      </w:r>
    </w:p>
    <w:p w14:paraId="06B5D235" w14:textId="08417957" w:rsidR="0030406D" w:rsidRDefault="002D309A" w:rsidP="007A43C1">
      <w:pPr>
        <w:pStyle w:val="StylePaperAuthorArial"/>
      </w:pPr>
      <w:r w:rsidRPr="00B47219">
        <w:t>Author 1 name,</w:t>
      </w:r>
      <w:r>
        <w:t xml:space="preserve"> Author 2 name, and Author 3 name, SAS Institute Inc.</w:t>
      </w:r>
      <w:r w:rsidR="00B16F23" w:rsidRPr="00B47219">
        <w:t xml:space="preserve"> </w:t>
      </w:r>
    </w:p>
    <w:p w14:paraId="28CABB88" w14:textId="4B5FBC99" w:rsidR="00D249E0" w:rsidRPr="00B47219" w:rsidRDefault="00D249E0" w:rsidP="007A43C1">
      <w:pPr>
        <w:pStyle w:val="StylePaperAuthorArial"/>
      </w:pPr>
      <w:r>
        <w:rPr>
          <w:noProof/>
        </w:rPr>
        <mc:AlternateContent>
          <mc:Choice Requires="wps">
            <w:drawing>
              <wp:inline distT="0" distB="0" distL="0" distR="0" wp14:anchorId="32D31DFD" wp14:editId="477F2632">
                <wp:extent cx="5943600" cy="2105378"/>
                <wp:effectExtent l="0" t="0" r="19050" b="28575"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105378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8BC70A" w14:textId="711259F5" w:rsidR="00D249E0" w:rsidRDefault="00D249E0" w:rsidP="00D249E0">
                            <w:r w:rsidRPr="00D249E0">
                              <w:rPr>
                                <w:color w:val="000000" w:themeColor="text1"/>
                              </w:rPr>
                              <w:t xml:space="preserve">New for </w:t>
                            </w:r>
                            <w:r w:rsidR="00BB3089">
                              <w:rPr>
                                <w:color w:val="000000" w:themeColor="text1"/>
                              </w:rPr>
                              <w:t>SESUG</w:t>
                            </w:r>
                            <w:r w:rsidRPr="00D249E0">
                              <w:rPr>
                                <w:color w:val="000000" w:themeColor="text1"/>
                              </w:rPr>
                              <w:t xml:space="preserve"> 2018 and forward! Please complete document properties for your </w:t>
                            </w:r>
                            <w:r w:rsidR="00BB3089">
                              <w:rPr>
                                <w:color w:val="000000" w:themeColor="text1"/>
                              </w:rPr>
                              <w:t>SESUG</w:t>
                            </w:r>
                            <w:r w:rsidRPr="00D249E0">
                              <w:rPr>
                                <w:color w:val="000000" w:themeColor="text1"/>
                              </w:rPr>
                              <w:t xml:space="preserve"> paper. This makes your paper turn up in searches more frequently. In the Word </w:t>
                            </w:r>
                            <w:r w:rsidRPr="00D249E0">
                              <w:rPr>
                                <w:color w:val="000000" w:themeColor="text1"/>
                                <w:highlight w:val="yellow"/>
                              </w:rPr>
                              <w:t xml:space="preserve">document, select the </w:t>
                            </w:r>
                            <w:r w:rsidRPr="00D249E0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>File</w:t>
                            </w:r>
                            <w:r w:rsidRPr="00D249E0">
                              <w:rPr>
                                <w:color w:val="000000" w:themeColor="text1"/>
                                <w:highlight w:val="yellow"/>
                              </w:rPr>
                              <w:t xml:space="preserve"> menu, and then click the </w:t>
                            </w:r>
                            <w:r w:rsidRPr="00D249E0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>Properties</w:t>
                            </w:r>
                            <w:r w:rsidRPr="00D249E0">
                              <w:rPr>
                                <w:color w:val="000000" w:themeColor="text1"/>
                                <w:highlight w:val="yellow"/>
                              </w:rPr>
                              <w:t xml:space="preserve"> drop-down menu (</w:t>
                            </w:r>
                            <w:r w:rsidRPr="00D249E0">
                              <w:rPr>
                                <w:color w:val="000000" w:themeColor="text1"/>
                              </w:rPr>
                              <w:t xml:space="preserve">this is on </w:t>
                            </w:r>
                            <w:r w:rsidRPr="00D249E0">
                              <w:rPr>
                                <w:color w:val="000000" w:themeColor="text1"/>
                                <w:highlight w:val="yellow"/>
                              </w:rPr>
                              <w:t xml:space="preserve">the right side of the document). Select </w:t>
                            </w:r>
                            <w:r w:rsidR="00FA3A13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>Advanced Properties</w:t>
                            </w:r>
                            <w:r w:rsidR="00FA3A13" w:rsidRPr="00FA3A13">
                              <w:rPr>
                                <w:color w:val="000000" w:themeColor="text1"/>
                                <w:highlight w:val="yellow"/>
                              </w:rPr>
                              <w:t>, and click the</w:t>
                            </w:r>
                            <w:r w:rsidR="00FA3A13" w:rsidRPr="00FA3A13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 xml:space="preserve"> Summary</w:t>
                            </w:r>
                            <w:r w:rsidR="00FA3A13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 xml:space="preserve"> </w:t>
                            </w:r>
                            <w:r w:rsidR="00FA3A13" w:rsidRPr="00FA3A13">
                              <w:rPr>
                                <w:color w:val="000000" w:themeColor="text1"/>
                                <w:highlight w:val="yellow"/>
                              </w:rPr>
                              <w:t>tab.</w:t>
                            </w:r>
                            <w:r w:rsidR="00FA3A13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 xml:space="preserve"> </w:t>
                            </w:r>
                            <w:r w:rsidRPr="00D249E0">
                              <w:rPr>
                                <w:color w:val="000000" w:themeColor="text1"/>
                                <w:highlight w:val="yellow"/>
                              </w:rPr>
                              <w:t xml:space="preserve">Complete the </w:t>
                            </w:r>
                            <w:r w:rsidRPr="00D249E0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>Author</w:t>
                            </w:r>
                            <w:r w:rsidRPr="00D249E0">
                              <w:rPr>
                                <w:color w:val="000000" w:themeColor="text1"/>
                                <w:highlight w:val="yellow"/>
                              </w:rPr>
                              <w:t xml:space="preserve">, </w:t>
                            </w:r>
                            <w:r w:rsidRPr="00D249E0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>Title</w:t>
                            </w:r>
                            <w:r w:rsidRPr="00D249E0">
                              <w:rPr>
                                <w:color w:val="000000" w:themeColor="text1"/>
                                <w:highlight w:val="yellow"/>
                              </w:rPr>
                              <w:t xml:space="preserve">, </w:t>
                            </w:r>
                            <w:r w:rsidRPr="00D249E0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>Subject</w:t>
                            </w:r>
                            <w:r w:rsidRPr="00D249E0">
                              <w:rPr>
                                <w:color w:val="000000" w:themeColor="text1"/>
                                <w:highlight w:val="yellow"/>
                              </w:rPr>
                              <w:t xml:space="preserve">, and </w:t>
                            </w:r>
                            <w:r w:rsidRPr="00D249E0">
                              <w:rPr>
                                <w:b/>
                                <w:color w:val="000000" w:themeColor="text1"/>
                                <w:highlight w:val="yellow"/>
                              </w:rPr>
                              <w:t>Keywords</w:t>
                            </w:r>
                            <w:r w:rsidRPr="00D249E0">
                              <w:rPr>
                                <w:color w:val="000000" w:themeColor="text1"/>
                                <w:highlight w:val="yellow"/>
                              </w:rPr>
                              <w:t xml:space="preserve"> fields.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32D31DFD" id="Oval 2" o:spid="_x0000_s1026" style="width:468pt;height:16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" fillcolor="yellow" strokecolor="#243f60 [1604]" strokeweight="2pt">
                <v:textbox>
                  <w:txbxContent>
                    <w:p w14:paraId="568BC70A" w14:textId="711259F5" w:rsidR="00D249E0" w:rsidRDefault="00D249E0" w:rsidP="00D249E0">
                      <w:r w:rsidRPr="00D249E0">
                        <w:rPr>
                          <w:color w:val="000000" w:themeColor="text1"/>
                        </w:rPr>
                        <w:t xml:space="preserve">New for </w:t>
                      </w:r>
                      <w:r w:rsidR="00BB3089">
                        <w:rPr>
                          <w:color w:val="000000" w:themeColor="text1"/>
                        </w:rPr>
                        <w:t>SESUG</w:t>
                      </w:r>
                      <w:r w:rsidRPr="00D249E0">
                        <w:rPr>
                          <w:color w:val="000000" w:themeColor="text1"/>
                        </w:rPr>
                        <w:t xml:space="preserve"> 2018 and forward! Please complete document properties for your </w:t>
                      </w:r>
                      <w:r w:rsidR="00BB3089">
                        <w:rPr>
                          <w:color w:val="000000" w:themeColor="text1"/>
                        </w:rPr>
                        <w:t>SESUG</w:t>
                      </w:r>
                      <w:r w:rsidRPr="00D249E0">
                        <w:rPr>
                          <w:color w:val="000000" w:themeColor="text1"/>
                        </w:rPr>
                        <w:t xml:space="preserve"> paper. This makes your paper turn up in searches more frequently. In the Word </w:t>
                      </w:r>
                      <w:r w:rsidRPr="00D249E0">
                        <w:rPr>
                          <w:color w:val="000000" w:themeColor="text1"/>
                          <w:highlight w:val="yellow"/>
                        </w:rPr>
                        <w:t xml:space="preserve">document, select the </w:t>
                      </w:r>
                      <w:r w:rsidRPr="00D249E0">
                        <w:rPr>
                          <w:b/>
                          <w:color w:val="000000" w:themeColor="text1"/>
                          <w:highlight w:val="yellow"/>
                        </w:rPr>
                        <w:t>File</w:t>
                      </w:r>
                      <w:r w:rsidRPr="00D249E0">
                        <w:rPr>
                          <w:color w:val="000000" w:themeColor="text1"/>
                          <w:highlight w:val="yellow"/>
                        </w:rPr>
                        <w:t xml:space="preserve"> menu, and then click the </w:t>
                      </w:r>
                      <w:r w:rsidRPr="00D249E0">
                        <w:rPr>
                          <w:b/>
                          <w:color w:val="000000" w:themeColor="text1"/>
                          <w:highlight w:val="yellow"/>
                        </w:rPr>
                        <w:t>Properties</w:t>
                      </w:r>
                      <w:r w:rsidRPr="00D249E0">
                        <w:rPr>
                          <w:color w:val="000000" w:themeColor="text1"/>
                          <w:highlight w:val="yellow"/>
                        </w:rPr>
                        <w:t xml:space="preserve"> drop-down menu (</w:t>
                      </w:r>
                      <w:r w:rsidRPr="00D249E0">
                        <w:rPr>
                          <w:color w:val="000000" w:themeColor="text1"/>
                        </w:rPr>
                        <w:t xml:space="preserve">this is on </w:t>
                      </w:r>
                      <w:r w:rsidRPr="00D249E0">
                        <w:rPr>
                          <w:color w:val="000000" w:themeColor="text1"/>
                          <w:highlight w:val="yellow"/>
                        </w:rPr>
                        <w:t xml:space="preserve">the right side of the document). Select </w:t>
                      </w:r>
                      <w:r w:rsidR="00FA3A13">
                        <w:rPr>
                          <w:b/>
                          <w:color w:val="000000" w:themeColor="text1"/>
                          <w:highlight w:val="yellow"/>
                        </w:rPr>
                        <w:t>Advanced Properties</w:t>
                      </w:r>
                      <w:r w:rsidR="00FA3A13" w:rsidRPr="00FA3A13">
                        <w:rPr>
                          <w:color w:val="000000" w:themeColor="text1"/>
                          <w:highlight w:val="yellow"/>
                        </w:rPr>
                        <w:t>, and click the</w:t>
                      </w:r>
                      <w:r w:rsidR="00FA3A13" w:rsidRPr="00FA3A13">
                        <w:rPr>
                          <w:b/>
                          <w:color w:val="000000" w:themeColor="text1"/>
                          <w:highlight w:val="yellow"/>
                        </w:rPr>
                        <w:t xml:space="preserve"> Summary</w:t>
                      </w:r>
                      <w:r w:rsidR="00FA3A13">
                        <w:rPr>
                          <w:b/>
                          <w:color w:val="000000" w:themeColor="text1"/>
                          <w:highlight w:val="yellow"/>
                        </w:rPr>
                        <w:t xml:space="preserve"> </w:t>
                      </w:r>
                      <w:r w:rsidR="00FA3A13" w:rsidRPr="00FA3A13">
                        <w:rPr>
                          <w:color w:val="000000" w:themeColor="text1"/>
                          <w:highlight w:val="yellow"/>
                        </w:rPr>
                        <w:t>tab.</w:t>
                      </w:r>
                      <w:r w:rsidR="00FA3A13">
                        <w:rPr>
                          <w:b/>
                          <w:color w:val="000000" w:themeColor="text1"/>
                          <w:highlight w:val="yellow"/>
                        </w:rPr>
                        <w:t xml:space="preserve"> </w:t>
                      </w:r>
                      <w:r w:rsidRPr="00D249E0">
                        <w:rPr>
                          <w:color w:val="000000" w:themeColor="text1"/>
                          <w:highlight w:val="yellow"/>
                        </w:rPr>
                        <w:t xml:space="preserve">Complete the </w:t>
                      </w:r>
                      <w:r w:rsidRPr="00D249E0">
                        <w:rPr>
                          <w:b/>
                          <w:color w:val="000000" w:themeColor="text1"/>
                          <w:highlight w:val="yellow"/>
                        </w:rPr>
                        <w:t>Author</w:t>
                      </w:r>
                      <w:r w:rsidRPr="00D249E0">
                        <w:rPr>
                          <w:color w:val="000000" w:themeColor="text1"/>
                          <w:highlight w:val="yellow"/>
                        </w:rPr>
                        <w:t xml:space="preserve">, </w:t>
                      </w:r>
                      <w:r w:rsidRPr="00D249E0">
                        <w:rPr>
                          <w:b/>
                          <w:color w:val="000000" w:themeColor="text1"/>
                          <w:highlight w:val="yellow"/>
                        </w:rPr>
                        <w:t>Title</w:t>
                      </w:r>
                      <w:r w:rsidRPr="00D249E0">
                        <w:rPr>
                          <w:color w:val="000000" w:themeColor="text1"/>
                          <w:highlight w:val="yellow"/>
                        </w:rPr>
                        <w:t xml:space="preserve">, </w:t>
                      </w:r>
                      <w:r w:rsidRPr="00D249E0">
                        <w:rPr>
                          <w:b/>
                          <w:color w:val="000000" w:themeColor="text1"/>
                          <w:highlight w:val="yellow"/>
                        </w:rPr>
                        <w:t>Subject</w:t>
                      </w:r>
                      <w:r w:rsidRPr="00D249E0">
                        <w:rPr>
                          <w:color w:val="000000" w:themeColor="text1"/>
                          <w:highlight w:val="yellow"/>
                        </w:rPr>
                        <w:t xml:space="preserve">, and </w:t>
                      </w:r>
                      <w:r w:rsidRPr="00D249E0">
                        <w:rPr>
                          <w:b/>
                          <w:color w:val="000000" w:themeColor="text1"/>
                          <w:highlight w:val="yellow"/>
                        </w:rPr>
                        <w:t>Keywords</w:t>
                      </w:r>
                      <w:r w:rsidRPr="00D249E0">
                        <w:rPr>
                          <w:color w:val="000000" w:themeColor="text1"/>
                          <w:highlight w:val="yellow"/>
                        </w:rPr>
                        <w:t xml:space="preserve"> fields.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1DC81C9A" w14:textId="2BADCA2F" w:rsidR="00CC3407" w:rsidRDefault="00CC3407" w:rsidP="009E49C4">
      <w:pPr>
        <w:pStyle w:val="Heading1"/>
      </w:pPr>
      <w:bookmarkStart w:id="0" w:name="_Toc272756037"/>
      <w:r w:rsidRPr="00D473C3">
        <w:t>readme</w:t>
      </w:r>
      <w:r>
        <w:t xml:space="preserve"> </w:t>
      </w:r>
    </w:p>
    <w:p w14:paraId="3B2F11DC" w14:textId="0F5F300B" w:rsidR="002A7239" w:rsidRDefault="00D473C3" w:rsidP="005A3E7F">
      <w:pPr>
        <w:pStyle w:val="note2author"/>
      </w:pPr>
      <w:r>
        <w:t>Light tan</w:t>
      </w:r>
      <w:r w:rsidR="007B4220">
        <w:t>/gray</w:t>
      </w:r>
      <w:r w:rsidR="00F462BD">
        <w:t xml:space="preserve"> 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3A3CB7" w:rsidRPr="00D473C3">
        <w:fldChar w:fldCharType="begin"/>
      </w:r>
      <w:r w:rsidR="003A3CB7" w:rsidRPr="00D473C3">
        <w:instrText xml:space="preserve"> REF _Ref394051992 \h </w:instrText>
      </w:r>
      <w:r>
        <w:instrText xml:space="preserve"> \* MERGEFORMAT </w:instrText>
      </w:r>
      <w:r w:rsidR="003A3CB7" w:rsidRPr="00D473C3">
        <w:fldChar w:fldCharType="separate"/>
      </w:r>
      <w:r w:rsidR="00FD61FF" w:rsidRPr="00D473C3">
        <w:t xml:space="preserve">Basic Instructions </w:t>
      </w:r>
      <w:r w:rsidR="003A3CB7" w:rsidRPr="00D473C3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include a link.) </w:t>
      </w:r>
    </w:p>
    <w:p w14:paraId="1D681417" w14:textId="77777777"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 xml:space="preserve">eadings and </w:t>
      </w:r>
      <w:proofErr w:type="spellStart"/>
      <w:r w:rsidR="000E411A">
        <w:t>PaperBody</w:t>
      </w:r>
      <w:proofErr w:type="spellEnd"/>
      <w:r w:rsidR="000E411A">
        <w:t>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14:paraId="05BFF155" w14:textId="77777777" w:rsidR="007E1D47" w:rsidRDefault="005A3E7F" w:rsidP="005A3E7F">
      <w:pPr>
        <w:pStyle w:val="note2author"/>
      </w:pPr>
      <w:r w:rsidRPr="00FA3A13">
        <w:t>R</w:t>
      </w:r>
      <w:r w:rsidR="007E1D47" w:rsidRPr="00FA3A13">
        <w:t>eplace</w:t>
      </w:r>
      <w:r w:rsidR="007E1D47">
        <w:t xml:space="preserve">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</w:t>
      </w:r>
      <w:r w:rsidR="007E1D47" w:rsidRPr="00FA3A13">
        <w:t>them</w:t>
      </w:r>
      <w:r>
        <w:t>.</w:t>
      </w:r>
      <w:r w:rsidR="007E1D47">
        <w:t xml:space="preserve"> </w:t>
      </w:r>
    </w:p>
    <w:p w14:paraId="658507BA" w14:textId="77777777" w:rsidR="00F462BD" w:rsidRDefault="00F462BD" w:rsidP="005A3E7F">
      <w:pPr>
        <w:pStyle w:val="note2author"/>
      </w:pPr>
      <w:r>
        <w:t xml:space="preserve">When you have finished writing your paper, delete all text that is highlighted in </w:t>
      </w:r>
      <w:r w:rsidR="00F75FF2">
        <w:t>light tan</w:t>
      </w:r>
      <w:r w:rsidR="00921BB9">
        <w:t>, including the README heading.</w:t>
      </w:r>
    </w:p>
    <w:p w14:paraId="51CAAB57" w14:textId="77777777" w:rsidR="0030406D" w:rsidRPr="0030406D" w:rsidRDefault="0030406D" w:rsidP="00603763">
      <w:pPr>
        <w:pStyle w:val="Heading1"/>
      </w:pPr>
      <w:r w:rsidRPr="00603763">
        <w:t>A</w:t>
      </w:r>
      <w:r w:rsidR="00A03F21" w:rsidRPr="00603763">
        <w:t>bstract</w:t>
      </w:r>
      <w:r w:rsidR="00A03F21">
        <w:t xml:space="preserve"> </w:t>
      </w:r>
      <w:bookmarkEnd w:id="0"/>
    </w:p>
    <w:p w14:paraId="0D74BA21" w14:textId="77777777"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</w:p>
    <w:p w14:paraId="0058975F" w14:textId="77777777"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637F9722" w14:textId="77777777" w:rsidR="0030406D" w:rsidRPr="00931670" w:rsidRDefault="0030406D" w:rsidP="00931670">
      <w:pPr>
        <w:pStyle w:val="Heading1"/>
      </w:pPr>
      <w:bookmarkStart w:id="1" w:name="_Toc272756038"/>
      <w:r w:rsidRPr="00931670">
        <w:t>I</w:t>
      </w:r>
      <w:r w:rsidR="00A03F21">
        <w:t xml:space="preserve">ntroduction </w:t>
      </w:r>
      <w:bookmarkEnd w:id="1"/>
    </w:p>
    <w:p w14:paraId="7DFBA84D" w14:textId="77777777" w:rsidR="003F6FA1" w:rsidRDefault="007E1D47" w:rsidP="00C57397">
      <w:pPr>
        <w:pStyle w:val="note2author"/>
      </w:pPr>
      <w:r>
        <w:t xml:space="preserve">Do not change the heading style or the text “INTRODUCTION” of the preceding heading. </w:t>
      </w:r>
      <w:r w:rsidRPr="00FA3A13">
        <w:t>Replace</w:t>
      </w:r>
      <w:r>
        <w:t xml:space="preserve">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 xml:space="preserve">explain the purpose and scope of your paper and provide readers with any general </w:t>
      </w:r>
      <w:r w:rsidR="0030406D" w:rsidRPr="00EB3031">
        <w:t xml:space="preserve">information </w:t>
      </w:r>
      <w:r w:rsidR="00EB3031">
        <w:t xml:space="preserve">that </w:t>
      </w:r>
      <w:r w:rsidR="0030406D" w:rsidRPr="00EB3031">
        <w:t>they need</w:t>
      </w:r>
      <w:r w:rsidR="0030406D" w:rsidRPr="0030406D">
        <w:t xml:space="preserve"> to understand your </w:t>
      </w:r>
      <w:r w:rsidR="0030406D" w:rsidRPr="00FA3A13">
        <w:t>paper</w:t>
      </w:r>
      <w:r w:rsidR="0030406D" w:rsidRPr="0030406D">
        <w:t>.</w:t>
      </w:r>
      <w:r w:rsidR="0010452F">
        <w:t xml:space="preserve"> </w:t>
      </w:r>
    </w:p>
    <w:p w14:paraId="4922189D" w14:textId="77777777"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5052D83F" w14:textId="77777777" w:rsidR="003D3CEA" w:rsidRDefault="003D3CEA" w:rsidP="005A3E7F">
      <w:pPr>
        <w:pStyle w:val="note2author"/>
      </w:pPr>
      <w:r>
        <w:t>As you write, consider the following:</w:t>
      </w:r>
    </w:p>
    <w:p w14:paraId="35461FD4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14:paraId="79F6D1FD" w14:textId="77777777" w:rsidR="003D3CEA" w:rsidRDefault="003D3CEA" w:rsidP="005A3E7F">
      <w:pPr>
        <w:pStyle w:val="note2author"/>
        <w:numPr>
          <w:ilvl w:val="0"/>
          <w:numId w:val="22"/>
        </w:numPr>
      </w:pPr>
      <w:r>
        <w:t xml:space="preserve">Identify what skills or knowledge your audience </w:t>
      </w:r>
      <w:r w:rsidRPr="00FA3A13">
        <w:t>will gain</w:t>
      </w:r>
      <w:r>
        <w:t>.</w:t>
      </w:r>
    </w:p>
    <w:p w14:paraId="1C2FCA85" w14:textId="77777777" w:rsidR="0030406D" w:rsidRPr="00931670" w:rsidRDefault="00086226" w:rsidP="00931670">
      <w:pPr>
        <w:pStyle w:val="Heading1"/>
      </w:pPr>
      <w:bookmarkStart w:id="2" w:name="_Toc272756039"/>
      <w:r>
        <w:t xml:space="preserve">First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2"/>
    </w:p>
    <w:p w14:paraId="496F7374" w14:textId="77777777"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proofErr w:type="spellStart"/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proofErr w:type="spellEnd"/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14:paraId="42B8E2DA" w14:textId="77777777"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lastRenderedPageBreak/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14:paraId="539EE369" w14:textId="77777777" w:rsidR="002D309A" w:rsidRDefault="002D309A" w:rsidP="002D309A">
      <w:pPr>
        <w:pStyle w:val="PaperSourceCode"/>
      </w:pPr>
      <w:proofErr w:type="gramStart"/>
      <w:r>
        <w:t>proc</w:t>
      </w:r>
      <w:proofErr w:type="gramEnd"/>
      <w:r>
        <w:t xml:space="preserve"> ds2;</w:t>
      </w:r>
    </w:p>
    <w:p w14:paraId="3BDB831C" w14:textId="77777777" w:rsidR="002D309A" w:rsidRDefault="002D309A" w:rsidP="002D309A">
      <w:pPr>
        <w:pStyle w:val="PaperSourceCode"/>
      </w:pPr>
      <w:proofErr w:type="gramStart"/>
      <w:r>
        <w:t>data</w:t>
      </w:r>
      <w:proofErr w:type="gramEnd"/>
      <w:r>
        <w:t xml:space="preserve"> _null_; </w:t>
      </w:r>
    </w:p>
    <w:p w14:paraId="2AF17175" w14:textId="77777777" w:rsidR="002D309A" w:rsidRDefault="002D309A" w:rsidP="002D309A">
      <w:pPr>
        <w:pStyle w:val="PaperSourceCode"/>
      </w:pPr>
      <w:r>
        <w:t xml:space="preserve">  </w:t>
      </w:r>
      <w:proofErr w:type="gramStart"/>
      <w:r>
        <w:t>method</w:t>
      </w:r>
      <w:proofErr w:type="gramEnd"/>
      <w:r>
        <w:t xml:space="preserve"> </w:t>
      </w:r>
      <w:proofErr w:type="spellStart"/>
      <w:r w:rsidRPr="00EB3031">
        <w:t>init</w:t>
      </w:r>
      <w:proofErr w:type="spellEnd"/>
      <w:r>
        <w:t xml:space="preserve">(); </w:t>
      </w:r>
    </w:p>
    <w:p w14:paraId="1FCA3FD9" w14:textId="77777777" w:rsidR="002D309A" w:rsidRDefault="002D309A" w:rsidP="002D309A">
      <w:pPr>
        <w:pStyle w:val="PaperSourceCode"/>
      </w:pPr>
      <w:r>
        <w:t xml:space="preserve">    </w:t>
      </w:r>
      <w:proofErr w:type="gramStart"/>
      <w:r>
        <w:t>dcl</w:t>
      </w:r>
      <w:proofErr w:type="gramEnd"/>
      <w:r>
        <w:t xml:space="preserve"> varchar(16) </w:t>
      </w:r>
      <w:proofErr w:type="spellStart"/>
      <w:r>
        <w:t>str</w:t>
      </w:r>
      <w:proofErr w:type="spellEnd"/>
      <w:r>
        <w:t xml:space="preserve">; </w:t>
      </w:r>
    </w:p>
    <w:p w14:paraId="09F24EA5" w14:textId="77777777" w:rsidR="002D309A" w:rsidRDefault="002D309A" w:rsidP="002D309A">
      <w:pPr>
        <w:pStyle w:val="PaperSourceCode"/>
      </w:pPr>
      <w:r>
        <w:t xml:space="preserve">    </w:t>
      </w:r>
      <w:proofErr w:type="spellStart"/>
      <w:proofErr w:type="gramStart"/>
      <w:r>
        <w:t>str</w:t>
      </w:r>
      <w:proofErr w:type="spellEnd"/>
      <w:proofErr w:type="gramEnd"/>
      <w:r>
        <w:t xml:space="preserve"> = 'Hello World!'; </w:t>
      </w:r>
    </w:p>
    <w:p w14:paraId="49318041" w14:textId="77777777" w:rsidR="002D309A" w:rsidRDefault="002D309A" w:rsidP="002D309A">
      <w:pPr>
        <w:pStyle w:val="PaperSourceCode"/>
      </w:pPr>
      <w:r>
        <w:t xml:space="preserve">    </w:t>
      </w:r>
      <w:proofErr w:type="gramStart"/>
      <w:r>
        <w:t>put</w:t>
      </w:r>
      <w:proofErr w:type="gramEnd"/>
      <w:r>
        <w:t xml:space="preserve"> </w:t>
      </w:r>
      <w:proofErr w:type="spellStart"/>
      <w:r>
        <w:t>str</w:t>
      </w:r>
      <w:proofErr w:type="spellEnd"/>
      <w:r>
        <w:t xml:space="preserve">; </w:t>
      </w:r>
    </w:p>
    <w:p w14:paraId="24FBD841" w14:textId="77777777" w:rsidR="002D309A" w:rsidRDefault="002D309A" w:rsidP="002D309A">
      <w:pPr>
        <w:pStyle w:val="PaperSourceCode"/>
      </w:pPr>
      <w:r>
        <w:t xml:space="preserve">  </w:t>
      </w:r>
      <w:proofErr w:type="gramStart"/>
      <w:r>
        <w:t>end</w:t>
      </w:r>
      <w:proofErr w:type="gramEnd"/>
      <w:r>
        <w:t>;</w:t>
      </w:r>
    </w:p>
    <w:p w14:paraId="080BDC90" w14:textId="77777777" w:rsidR="002D309A" w:rsidRDefault="002D309A" w:rsidP="002D309A">
      <w:pPr>
        <w:pStyle w:val="PaperSourceCode"/>
      </w:pPr>
      <w:proofErr w:type="spellStart"/>
      <w:proofErr w:type="gramStart"/>
      <w:r w:rsidRPr="00EB3031">
        <w:t>enddata</w:t>
      </w:r>
      <w:proofErr w:type="spellEnd"/>
      <w:proofErr w:type="gramEnd"/>
      <w:r>
        <w:t>;</w:t>
      </w:r>
    </w:p>
    <w:p w14:paraId="5A7870E2" w14:textId="77777777" w:rsidR="002D309A" w:rsidRDefault="002D309A" w:rsidP="002D309A">
      <w:pPr>
        <w:pStyle w:val="PaperSourceCode"/>
      </w:pPr>
      <w:proofErr w:type="gramStart"/>
      <w:r>
        <w:t>run</w:t>
      </w:r>
      <w:proofErr w:type="gramEnd"/>
      <w:r>
        <w:t>;</w:t>
      </w:r>
    </w:p>
    <w:p w14:paraId="37825691" w14:textId="77777777" w:rsidR="00895254" w:rsidRPr="00DB70D8" w:rsidRDefault="002D309A" w:rsidP="002D309A">
      <w:pPr>
        <w:pStyle w:val="PaperSourceCode"/>
        <w:rPr>
          <w:rFonts w:cs="Courier New"/>
        </w:rPr>
      </w:pPr>
      <w:proofErr w:type="gramStart"/>
      <w:r>
        <w:t>quit</w:t>
      </w:r>
      <w:proofErr w:type="gramEnd"/>
      <w:r>
        <w:t>;</w:t>
      </w:r>
    </w:p>
    <w:p w14:paraId="460CCE68" w14:textId="77777777" w:rsidR="002D309A" w:rsidRDefault="002D309A" w:rsidP="00124E40">
      <w:pPr>
        <w:pStyle w:val="PaperBody"/>
        <w:rPr>
          <w:rFonts w:cs="Arial"/>
        </w:rPr>
      </w:pPr>
    </w:p>
    <w:p w14:paraId="24E2B3A4" w14:textId="77777777" w:rsidR="00577F01" w:rsidRPr="00577F01" w:rsidRDefault="00577F01" w:rsidP="005A3E7F">
      <w:pPr>
        <w:pStyle w:val="note2author"/>
      </w:pPr>
      <w:r>
        <w:t xml:space="preserve">The easiest way to insert code is to copy the preceding code and modify it as needed. Be sure to indent </w:t>
      </w:r>
      <w:r w:rsidR="00921BB9">
        <w:t xml:space="preserve">the first line of </w:t>
      </w:r>
      <w:r>
        <w:t xml:space="preserve">code three spaces. </w:t>
      </w:r>
      <w:r w:rsidR="00921BB9">
        <w:t>Other lines can be indented for clarity. Certain words might be in a different color. You can keep the color or change it to black.</w:t>
      </w:r>
    </w:p>
    <w:p w14:paraId="2CFB7960" w14:textId="77777777"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proofErr w:type="spellStart"/>
      <w:r w:rsidR="003D3CEA">
        <w:t>PaperB</w:t>
      </w:r>
      <w:r w:rsidR="003D3CEA" w:rsidRPr="0030406D">
        <w:t>ody</w:t>
      </w:r>
      <w:proofErr w:type="spellEnd"/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FD5D94" w:rsidRPr="00D473C3">
        <w:fldChar w:fldCharType="begin"/>
      </w:r>
      <w:r w:rsidR="00FD5D94" w:rsidRPr="00D473C3">
        <w:instrText xml:space="preserve"> REF _Ref394060832 \h </w:instrText>
      </w:r>
      <w:r w:rsidR="00D473C3">
        <w:instrText xml:space="preserve"> \* MERGEFORMAT </w:instrText>
      </w:r>
      <w:r w:rsidR="00FD5D94" w:rsidRPr="00D473C3">
        <w:fldChar w:fldCharType="separate"/>
      </w:r>
      <w:r w:rsidR="00FD61FF" w:rsidRPr="00D473C3">
        <w:t xml:space="preserve">To </w:t>
      </w:r>
      <w:r w:rsidR="00FD61FF" w:rsidRPr="00FA3A13">
        <w:t>select</w:t>
      </w:r>
      <w:r w:rsidR="00FD61FF" w:rsidRPr="00D473C3">
        <w:t xml:space="preserve"> a </w:t>
      </w:r>
      <w:r w:rsidR="00FD61FF" w:rsidRPr="00FA3A13">
        <w:t>paragraph</w:t>
      </w:r>
      <w:r w:rsidR="00FD61FF" w:rsidRPr="00D473C3">
        <w:t xml:space="preserve"> </w:t>
      </w:r>
      <w:r w:rsidR="00FD61FF" w:rsidRPr="00FA3A13">
        <w:t>style</w:t>
      </w:r>
      <w:r w:rsidR="00FD5D94" w:rsidRPr="00D473C3">
        <w:fldChar w:fldCharType="end"/>
      </w:r>
      <w:r>
        <w:t>.”</w:t>
      </w:r>
    </w:p>
    <w:p w14:paraId="1278D169" w14:textId="77777777" w:rsidR="00B823A2" w:rsidRDefault="00B823A2" w:rsidP="005A3E7F">
      <w:pPr>
        <w:pStyle w:val="note2author"/>
      </w:pPr>
      <w:r>
        <w:t xml:space="preserve">When you describe the code, use all caps for names of procedures, statements, options, functions, commands, and steps (for example,” the PRINT procedure,” “the DATA step,” and </w:t>
      </w:r>
      <w:r w:rsidR="00B530E3">
        <w:t xml:space="preserve">“the </w:t>
      </w:r>
      <w:r>
        <w:t xml:space="preserve">PROC PRINT step”). On </w:t>
      </w:r>
      <w:r w:rsidR="00B530E3">
        <w:t xml:space="preserve">the </w:t>
      </w:r>
      <w:r>
        <w:t>first mention of a procedure, use its name, followed by</w:t>
      </w:r>
      <w:r w:rsidR="00B530E3">
        <w:t xml:space="preserve"> the word</w:t>
      </w:r>
      <w:r>
        <w:t xml:space="preserve"> “procedure” (for </w:t>
      </w:r>
      <w:r w:rsidR="00B530E3">
        <w:t>example, “the PRINT procedure”). S</w:t>
      </w:r>
      <w:r>
        <w:t>ubsequently, you can use “PROC PRINT.”</w:t>
      </w:r>
    </w:p>
    <w:p w14:paraId="4B4C50B5" w14:textId="77777777" w:rsidR="00C11B81" w:rsidRDefault="00C11B81" w:rsidP="00124E40">
      <w:pPr>
        <w:pStyle w:val="PaperBody"/>
        <w:rPr>
          <w:rFonts w:cs="Arial"/>
        </w:rPr>
      </w:pPr>
      <w:r>
        <w:fldChar w:fldCharType="begin"/>
      </w:r>
      <w:r>
        <w:instrText xml:space="preserve"> REF _Ref273537215 \h </w:instrText>
      </w:r>
      <w:r>
        <w:fldChar w:fldCharType="separate"/>
      </w:r>
      <w:r w:rsidR="00FD61FF">
        <w:t xml:space="preserve">Figure </w:t>
      </w:r>
      <w:r w:rsidR="00FD61FF">
        <w:rPr>
          <w:noProof/>
        </w:rPr>
        <w:t>1</w:t>
      </w:r>
      <w:r>
        <w:fldChar w:fldCharType="end"/>
      </w:r>
      <w:r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14:paraId="6FDC4A72" w14:textId="77777777"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D61FF" w:rsidRPr="00FD61FF">
        <w:rPr>
          <w:szCs w:val="26"/>
        </w:rPr>
        <w:t>To insert a cross-reference</w:t>
      </w:r>
      <w:r w:rsidR="008613B4" w:rsidRPr="00D473C3">
        <w:fldChar w:fldCharType="end"/>
      </w:r>
      <w:r w:rsidR="000E411A">
        <w:t>.</w:t>
      </w:r>
      <w:r>
        <w:t>”</w:t>
      </w:r>
      <w:bookmarkStart w:id="3" w:name="_Ref272841107"/>
    </w:p>
    <w:p w14:paraId="472E8603" w14:textId="77777777" w:rsidR="005A3E7F" w:rsidRDefault="005A3E7F" w:rsidP="00C57397">
      <w:pPr>
        <w:pStyle w:val="PaperBody"/>
      </w:pPr>
    </w:p>
    <w:p w14:paraId="101A9A9F" w14:textId="77777777" w:rsidR="00124E40" w:rsidRDefault="009D422C" w:rsidP="00C57397">
      <w:pPr>
        <w:pStyle w:val="Paper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2C6D86" wp14:editId="42726D85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10795" b="2540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A67E9" w14:textId="77777777" w:rsidR="00EB3031" w:rsidRDefault="00EB3031" w:rsidP="00EB30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B2C6D86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7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">
                <v:textbox>
                  <w:txbxContent>
                    <w:p w14:paraId="103A67E9" w14:textId="77777777" w:rsidR="00EB3031" w:rsidRDefault="00EB3031" w:rsidP="00EB303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bookmarkEnd w:id="3"/>
    </w:p>
    <w:p w14:paraId="4C4B9704" w14:textId="77777777" w:rsidR="00124E40" w:rsidRDefault="00124E40" w:rsidP="00124E40">
      <w:pPr>
        <w:pStyle w:val="PaperBody"/>
        <w:rPr>
          <w:rFonts w:cs="Arial"/>
        </w:rPr>
      </w:pPr>
    </w:p>
    <w:p w14:paraId="51049FA7" w14:textId="77777777" w:rsidR="00124E40" w:rsidRDefault="00124E40" w:rsidP="00124E40">
      <w:pPr>
        <w:pStyle w:val="PaperBody"/>
        <w:rPr>
          <w:rFonts w:cs="Arial"/>
        </w:rPr>
      </w:pPr>
    </w:p>
    <w:p w14:paraId="6550A8E1" w14:textId="77777777" w:rsidR="00124E40" w:rsidRDefault="00124E40" w:rsidP="00124E40">
      <w:pPr>
        <w:pStyle w:val="PaperBody"/>
        <w:rPr>
          <w:rFonts w:cs="Arial"/>
        </w:rPr>
      </w:pPr>
    </w:p>
    <w:p w14:paraId="42D2EE77" w14:textId="77777777" w:rsidR="00BE04B9" w:rsidRDefault="00BE04B9" w:rsidP="00124E40">
      <w:pPr>
        <w:pStyle w:val="PaperBody"/>
        <w:rPr>
          <w:rFonts w:cs="Arial"/>
        </w:rPr>
      </w:pPr>
    </w:p>
    <w:p w14:paraId="332037CF" w14:textId="77777777" w:rsidR="00BE04B9" w:rsidRDefault="00BE04B9" w:rsidP="00124E40">
      <w:pPr>
        <w:pStyle w:val="PaperBody"/>
        <w:rPr>
          <w:rFonts w:cs="Arial"/>
        </w:rPr>
      </w:pPr>
    </w:p>
    <w:p w14:paraId="277B3C8C" w14:textId="77777777" w:rsidR="00BE04B9" w:rsidRDefault="00BE04B9" w:rsidP="00124E40">
      <w:pPr>
        <w:pStyle w:val="PaperBody"/>
        <w:rPr>
          <w:rFonts w:cs="Arial"/>
        </w:rPr>
      </w:pPr>
    </w:p>
    <w:p w14:paraId="59A5EA50" w14:textId="77777777" w:rsidR="00BE04B9" w:rsidRDefault="00BE04B9" w:rsidP="00124E40">
      <w:pPr>
        <w:pStyle w:val="PaperBody"/>
        <w:rPr>
          <w:rFonts w:cs="Arial"/>
        </w:rPr>
      </w:pPr>
    </w:p>
    <w:p w14:paraId="1B7B0F4B" w14:textId="77777777" w:rsidR="00BE04B9" w:rsidRDefault="00BE04B9" w:rsidP="00124E40">
      <w:pPr>
        <w:pStyle w:val="PaperBody"/>
        <w:rPr>
          <w:rFonts w:cs="Arial"/>
        </w:rPr>
      </w:pPr>
    </w:p>
    <w:p w14:paraId="7E88979B" w14:textId="77777777" w:rsidR="00BE04B9" w:rsidRDefault="00BE04B9" w:rsidP="00124E40">
      <w:pPr>
        <w:pStyle w:val="PaperBody"/>
        <w:rPr>
          <w:rFonts w:cs="Arial"/>
        </w:rPr>
      </w:pPr>
    </w:p>
    <w:p w14:paraId="24D204CE" w14:textId="77777777" w:rsidR="00D4792C" w:rsidRDefault="00BE04B9" w:rsidP="00C11B81">
      <w:pPr>
        <w:pStyle w:val="Caption"/>
      </w:pPr>
      <w:bookmarkStart w:id="4" w:name="_Ref273537215"/>
      <w:r>
        <w:t xml:space="preserve">Figure </w:t>
      </w:r>
      <w:r w:rsidR="004A2224">
        <w:fldChar w:fldCharType="begin"/>
      </w:r>
      <w:r w:rsidR="004A2224">
        <w:instrText xml:space="preserve"> SEQ Figure \* ARABIC </w:instrText>
      </w:r>
      <w:r w:rsidR="004A2224">
        <w:fldChar w:fldCharType="separate"/>
      </w:r>
      <w:r w:rsidR="00FD61FF">
        <w:rPr>
          <w:noProof/>
        </w:rPr>
        <w:t>1</w:t>
      </w:r>
      <w:r w:rsidR="004A2224">
        <w:rPr>
          <w:noProof/>
        </w:rPr>
        <w:fldChar w:fldCharType="end"/>
      </w:r>
      <w:bookmarkEnd w:id="4"/>
      <w:r>
        <w:t>. Caption for Sample Figure</w:t>
      </w:r>
      <w:r w:rsidR="002D309A">
        <w:t xml:space="preserve"> </w:t>
      </w:r>
    </w:p>
    <w:p w14:paraId="56E9BCC4" w14:textId="77777777"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0218DA" w:rsidRPr="00D473C3">
        <w:fldChar w:fldCharType="begin"/>
      </w:r>
      <w:r w:rsidR="000218DA" w:rsidRPr="00D473C3">
        <w:instrText xml:space="preserve"> REF _Ref394059328 \h </w:instrText>
      </w:r>
      <w:r w:rsidR="00C57397" w:rsidRPr="00D473C3">
        <w:instrText xml:space="preserve"> \* MERGEFORMAT </w:instrText>
      </w:r>
      <w:r w:rsidR="000218DA" w:rsidRPr="00D473C3">
        <w:fldChar w:fldCharType="separate"/>
      </w:r>
      <w:r w:rsidR="00FD61FF" w:rsidRPr="00D473C3">
        <w:t xml:space="preserve">To </w:t>
      </w:r>
      <w:r w:rsidR="00FD61FF" w:rsidRPr="00FA3A13">
        <w:t>insert</w:t>
      </w:r>
      <w:r w:rsidR="00FD61FF" w:rsidRPr="00D473C3">
        <w:t xml:space="preserve"> a </w:t>
      </w:r>
      <w:r w:rsidR="00FD61FF" w:rsidRPr="00FA3A13">
        <w:t>caption</w:t>
      </w:r>
      <w:r w:rsidR="000218DA" w:rsidRPr="00D473C3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Pr="00D473C3">
        <w:fldChar w:fldCharType="begin"/>
      </w:r>
      <w:r w:rsidRPr="00D473C3">
        <w:instrText xml:space="preserve"> REF _Ref394053493 \h </w:instrText>
      </w:r>
      <w:r w:rsidR="00D473C3">
        <w:instrText xml:space="preserve"> \* MERGEFORMAT </w:instrText>
      </w:r>
      <w:r w:rsidRPr="00D473C3">
        <w:fldChar w:fldCharType="separate"/>
      </w:r>
      <w:r w:rsidR="00FD61FF" w:rsidRPr="00FD61FF">
        <w:rPr>
          <w:szCs w:val="26"/>
        </w:rPr>
        <w:t>To insert a graphic from a file</w:t>
      </w:r>
      <w:r w:rsidRPr="00D473C3">
        <w:fldChar w:fldCharType="end"/>
      </w:r>
      <w:r>
        <w:t>.”</w:t>
      </w:r>
    </w:p>
    <w:p w14:paraId="351D1E34" w14:textId="77777777" w:rsidR="0030406D" w:rsidRPr="00DB3466" w:rsidRDefault="0030406D" w:rsidP="002D309A">
      <w:pPr>
        <w:pStyle w:val="Heading2"/>
      </w:pPr>
      <w:bookmarkStart w:id="5" w:name="_Toc272756040"/>
      <w:r w:rsidRPr="00DB3466">
        <w:t>S</w:t>
      </w:r>
      <w:r w:rsidR="00A03F21">
        <w:t xml:space="preserve">ubhead </w:t>
      </w:r>
      <w:proofErr w:type="gramStart"/>
      <w:r w:rsidR="00202EFC" w:rsidRPr="00FA3A13">
        <w:t>A</w:t>
      </w:r>
      <w:proofErr w:type="gramEnd"/>
      <w:r w:rsidR="005C2A9F">
        <w:t xml:space="preserve"> Level</w:t>
      </w:r>
      <w:r w:rsidR="00202EFC">
        <w:t xml:space="preserve"> </w:t>
      </w:r>
      <w:r w:rsidR="000A39C5">
        <w:t>&lt;</w:t>
      </w:r>
      <w:r w:rsidR="000A39C5" w:rsidRPr="002D309A">
        <w:t>h</w:t>
      </w:r>
      <w:r w:rsidR="00A03F21" w:rsidRPr="002D309A">
        <w:t>eading</w:t>
      </w:r>
      <w:r w:rsidR="00A03F21">
        <w:t xml:space="preserve"> </w:t>
      </w:r>
      <w:r w:rsidR="000A39C5">
        <w:t>2&gt;</w:t>
      </w:r>
      <w:bookmarkEnd w:id="5"/>
    </w:p>
    <w:p w14:paraId="23CD0540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proofErr w:type="spellStart"/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proofErr w:type="spellEnd"/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14:paraId="4A2EDBCE" w14:textId="77777777" w:rsidR="001211CD" w:rsidRDefault="00E57684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FD61FF">
        <w:t xml:space="preserve">Table </w:t>
      </w:r>
      <w:r w:rsidR="00FD61FF">
        <w:rPr>
          <w:noProof/>
        </w:rPr>
        <w:t>1</w:t>
      </w:r>
      <w:r>
        <w:rPr>
          <w:rFonts w:cs="Arial"/>
        </w:rPr>
        <w:fldChar w:fldCharType="end"/>
      </w:r>
      <w:r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14:paraId="55DBAD3A" w14:textId="77777777"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D61FF" w:rsidRPr="00FD61F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14:paraId="2FE8BDE5" w14:textId="77777777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14:paraId="66EB925B" w14:textId="77777777" w:rsidR="001211CD" w:rsidRPr="00B71610" w:rsidRDefault="001211CD" w:rsidP="007030DF">
            <w:pPr>
              <w:pStyle w:val="StyleBoldBefore1ptAfter2pt"/>
            </w:pPr>
            <w:r w:rsidRPr="00B71610">
              <w:lastRenderedPageBreak/>
              <w:t>SAS Variable Format</w:t>
            </w:r>
          </w:p>
        </w:tc>
        <w:tc>
          <w:tcPr>
            <w:tcW w:w="3474" w:type="dxa"/>
            <w:shd w:val="clear" w:color="auto" w:fill="auto"/>
          </w:tcPr>
          <w:p w14:paraId="13D5CDF5" w14:textId="77777777" w:rsidR="001211CD" w:rsidRPr="00B71610" w:rsidRDefault="001211CD" w:rsidP="007030DF">
            <w:pPr>
              <w:pStyle w:val="StyleBoldBefore1ptAfter2pt"/>
            </w:pPr>
            <w:r w:rsidRPr="00B71610">
              <w:t>DB2 Data Type</w:t>
            </w:r>
          </w:p>
        </w:tc>
      </w:tr>
      <w:tr w:rsidR="001211CD" w:rsidRPr="00304983" w14:paraId="71FD919A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786C3BD5" w14:textId="77777777" w:rsidR="001211CD" w:rsidRPr="00DA38F2" w:rsidRDefault="001211CD" w:rsidP="007030DF">
            <w:pPr>
              <w:pStyle w:val="StyleBefore1ptAfter2pt"/>
            </w:pPr>
            <w:r w:rsidRPr="00DA38F2">
              <w:t>$</w:t>
            </w:r>
            <w:r w:rsidRPr="00D249E0">
              <w:rPr>
                <w:rFonts w:cs="Arial"/>
                <w:i/>
              </w:rPr>
              <w:t>w</w:t>
            </w:r>
            <w:r w:rsidRPr="00DA38F2">
              <w:t>.</w:t>
            </w:r>
          </w:p>
          <w:p w14:paraId="7DB414C4" w14:textId="77777777" w:rsidR="00BA5522" w:rsidRPr="00304983" w:rsidRDefault="00BA5522" w:rsidP="007030DF">
            <w:pPr>
              <w:pStyle w:val="StyleBefore1ptAfter2pt"/>
              <w:rPr>
                <w:rFonts w:cs="Arial"/>
                <w:sz w:val="16"/>
                <w:szCs w:val="16"/>
              </w:rPr>
            </w:pPr>
            <w:r w:rsidRPr="00DA38F2">
              <w:t>$</w:t>
            </w:r>
            <w:proofErr w:type="spellStart"/>
            <w:r w:rsidRPr="00DA38F2">
              <w:t>CHAR</w:t>
            </w:r>
            <w:r w:rsidRPr="00D249E0">
              <w:rPr>
                <w:rFonts w:cs="Arial"/>
                <w:i/>
              </w:rPr>
              <w:t>w</w:t>
            </w:r>
            <w:proofErr w:type="spellEnd"/>
            <w:r w:rsidRPr="00DA38F2">
              <w:t>.</w:t>
            </w:r>
          </w:p>
        </w:tc>
        <w:tc>
          <w:tcPr>
            <w:tcW w:w="3474" w:type="dxa"/>
            <w:shd w:val="clear" w:color="auto" w:fill="auto"/>
          </w:tcPr>
          <w:p w14:paraId="0B0C96D8" w14:textId="77777777" w:rsidR="001211CD" w:rsidRPr="00860F5F" w:rsidRDefault="00BA5522" w:rsidP="007030DF">
            <w:pPr>
              <w:pStyle w:val="StyleBefore1ptAfter2pt"/>
            </w:pPr>
            <w:r>
              <w:t>CHARACTER</w:t>
            </w:r>
          </w:p>
        </w:tc>
      </w:tr>
      <w:tr w:rsidR="001211CD" w:rsidRPr="00304983" w14:paraId="1A4854C6" w14:textId="77777777" w:rsidTr="00304983">
        <w:trPr>
          <w:cantSplit/>
        </w:trPr>
        <w:tc>
          <w:tcPr>
            <w:tcW w:w="3366" w:type="dxa"/>
            <w:shd w:val="clear" w:color="auto" w:fill="auto"/>
          </w:tcPr>
          <w:p w14:paraId="4767EBB8" w14:textId="77777777" w:rsidR="001211CD" w:rsidRPr="00860F5F" w:rsidRDefault="00BA5522" w:rsidP="007030DF">
            <w:pPr>
              <w:pStyle w:val="StyleBefore1ptAfter2pt"/>
            </w:pPr>
            <w:r>
              <w:t>any date format</w:t>
            </w:r>
          </w:p>
        </w:tc>
        <w:tc>
          <w:tcPr>
            <w:tcW w:w="3474" w:type="dxa"/>
            <w:shd w:val="clear" w:color="auto" w:fill="auto"/>
          </w:tcPr>
          <w:p w14:paraId="5B75E3BA" w14:textId="77777777" w:rsidR="001211CD" w:rsidRPr="00860F5F" w:rsidRDefault="00BA5522" w:rsidP="007030DF">
            <w:pPr>
              <w:pStyle w:val="StyleBefore1ptAfter2pt"/>
            </w:pPr>
            <w:r>
              <w:t>DATE</w:t>
            </w:r>
          </w:p>
        </w:tc>
      </w:tr>
    </w:tbl>
    <w:p w14:paraId="36841DC2" w14:textId="77777777" w:rsidR="00D4792C" w:rsidRDefault="00E57684">
      <w:pPr>
        <w:pStyle w:val="Caption"/>
      </w:pPr>
      <w:bookmarkStart w:id="6" w:name="_Ref273617609"/>
      <w:bookmarkStart w:id="7" w:name="_Ref273537261"/>
      <w:r>
        <w:t xml:space="preserve">Table </w:t>
      </w:r>
      <w:r w:rsidR="004A2224">
        <w:fldChar w:fldCharType="begin"/>
      </w:r>
      <w:r w:rsidR="004A2224">
        <w:instrText xml:space="preserve"> SEQ Table \* ARABIC </w:instrText>
      </w:r>
      <w:r w:rsidR="004A2224">
        <w:fldChar w:fldCharType="separate"/>
      </w:r>
      <w:r w:rsidR="00FD61FF">
        <w:rPr>
          <w:noProof/>
        </w:rPr>
        <w:t>1</w:t>
      </w:r>
      <w:r w:rsidR="004A2224">
        <w:rPr>
          <w:noProof/>
        </w:rPr>
        <w:fldChar w:fldCharType="end"/>
      </w:r>
      <w:bookmarkEnd w:id="6"/>
      <w:r>
        <w:t xml:space="preserve">. </w:t>
      </w:r>
      <w:r w:rsidRPr="00DF1F31">
        <w:t>DBLOAD Procedure: Default DB2 Data Types for SAS Variable Formats</w:t>
      </w:r>
      <w:r w:rsidR="002D309A">
        <w:t xml:space="preserve"> </w:t>
      </w:r>
    </w:p>
    <w:p w14:paraId="6B82D6E4" w14:textId="77777777"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FD61FF" w:rsidRPr="00FD61FF">
        <w:rPr>
          <w:szCs w:val="26"/>
        </w:rPr>
        <w:t>To insert a caption</w:t>
      </w:r>
      <w:r w:rsidRPr="00D473C3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8" w:name="_Toc272756041"/>
      <w:bookmarkEnd w:id="7"/>
    </w:p>
    <w:p w14:paraId="7DD5C7E7" w14:textId="77777777" w:rsidR="0030406D" w:rsidRPr="0030406D" w:rsidRDefault="00A50A7E" w:rsidP="00C57397">
      <w:pPr>
        <w:pStyle w:val="Heading1"/>
      </w:pPr>
      <w:r>
        <w:t>S</w:t>
      </w:r>
      <w:r w:rsidR="00086226">
        <w:t xml:space="preserve">econd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8"/>
    </w:p>
    <w:p w14:paraId="60768DCC" w14:textId="77777777"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proofErr w:type="spellStart"/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proofErr w:type="spellEnd"/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14:paraId="6E1799D0" w14:textId="77777777" w:rsidR="00162B78" w:rsidRDefault="00162B78" w:rsidP="00162B78">
      <w:pPr>
        <w:pStyle w:val="note2author"/>
      </w:pPr>
      <w:r w:rsidRPr="0030406D"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  <w:r w:rsidR="00A24434">
        <w:t xml:space="preserve"> For example, “Here are the required steps:</w:t>
      </w:r>
      <w:proofErr w:type="gramStart"/>
      <w:r w:rsidR="00A24434">
        <w:t>”.</w:t>
      </w:r>
      <w:proofErr w:type="gramEnd"/>
    </w:p>
    <w:p w14:paraId="69DC375E" w14:textId="77777777"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</w:t>
      </w:r>
    </w:p>
    <w:p w14:paraId="0BF5629C" w14:textId="77777777" w:rsidR="00895254" w:rsidRDefault="002702EE" w:rsidP="00895254">
      <w:pPr>
        <w:pStyle w:val="ListNumber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14:paraId="61E5F6AA" w14:textId="77777777" w:rsidR="00FB3650" w:rsidRDefault="00895254" w:rsidP="00577F01">
      <w:pPr>
        <w:pStyle w:val="PaperBody"/>
      </w:pPr>
      <w:r w:rsidRPr="0030406D"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proofErr w:type="spellStart"/>
      <w:r w:rsidR="00414889">
        <w:t>PaperB</w:t>
      </w:r>
      <w:r w:rsidR="00414889" w:rsidRPr="0030406D">
        <w:t>ody</w:t>
      </w:r>
      <w:proofErr w:type="spellEnd"/>
      <w:r w:rsidR="00414889">
        <w:t xml:space="preserve"> style</w:t>
      </w:r>
      <w:r w:rsidR="00414889" w:rsidRPr="0030406D">
        <w:t>.</w:t>
      </w:r>
    </w:p>
    <w:p w14:paraId="4929DA92" w14:textId="77777777"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  <w:r w:rsidR="00A24434">
        <w:t xml:space="preserve"> For example, “Systems that are supported by the product include the following:</w:t>
      </w:r>
      <w:proofErr w:type="gramStart"/>
      <w:r w:rsidR="00A24434">
        <w:t>”.</w:t>
      </w:r>
      <w:proofErr w:type="gramEnd"/>
    </w:p>
    <w:p w14:paraId="07534C65" w14:textId="77777777"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14:paraId="6AD6E374" w14:textId="77777777" w:rsidR="002702EE" w:rsidRDefault="002702EE" w:rsidP="002702EE">
      <w:pPr>
        <w:pStyle w:val="ListBullet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14:paraId="45A0C893" w14:textId="77777777"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proofErr w:type="spellStart"/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proofErr w:type="spellEnd"/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9" w:name="here"/>
      <w:bookmarkEnd w:id="9"/>
    </w:p>
    <w:p w14:paraId="5CF75161" w14:textId="77777777" w:rsidR="004011DE" w:rsidRDefault="00C17E13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FD61FF">
        <w:t xml:space="preserve">Display </w:t>
      </w:r>
      <w:r w:rsidR="00FD61FF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0" w:name="displayhere"/>
      <w:bookmarkEnd w:id="10"/>
    </w:p>
    <w:p w14:paraId="56D216D5" w14:textId="77777777"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D61FF" w:rsidRPr="00FD61F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14:paraId="21B643B5" w14:textId="77777777" w:rsidR="00E57684" w:rsidRDefault="009D422C" w:rsidP="00E57684">
      <w:pPr>
        <w:pStyle w:val="PaperBody"/>
        <w:keepNext/>
      </w:pPr>
      <w:r>
        <w:rPr>
          <w:rFonts w:cs="Arial"/>
          <w:noProof/>
        </w:rPr>
        <w:drawing>
          <wp:inline distT="0" distB="0" distL="0" distR="0" wp14:anchorId="3AE057DD" wp14:editId="4B979D3D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EDF0" w14:textId="77777777" w:rsidR="00414889" w:rsidRDefault="00BE04B9" w:rsidP="00BE04B9">
      <w:pPr>
        <w:pStyle w:val="Caption"/>
      </w:pPr>
      <w:bookmarkStart w:id="11" w:name="_Ref273537348"/>
      <w:r>
        <w:t xml:space="preserve">Display </w:t>
      </w:r>
      <w:r w:rsidR="004A2224">
        <w:fldChar w:fldCharType="begin"/>
      </w:r>
      <w:r w:rsidR="004A2224">
        <w:instrText xml:space="preserve"> SEQ Display \* ARABIC </w:instrText>
      </w:r>
      <w:r w:rsidR="004A2224">
        <w:fldChar w:fldCharType="separate"/>
      </w:r>
      <w:r w:rsidR="00FD61FF">
        <w:rPr>
          <w:noProof/>
        </w:rPr>
        <w:t>1</w:t>
      </w:r>
      <w:r w:rsidR="004A2224">
        <w:rPr>
          <w:noProof/>
        </w:rPr>
        <w:fldChar w:fldCharType="end"/>
      </w:r>
      <w:bookmarkEnd w:id="11"/>
      <w:r>
        <w:t>. Former Main Interface for SAS Management Console</w:t>
      </w:r>
      <w:r w:rsidR="002D309A">
        <w:t xml:space="preserve"> </w:t>
      </w:r>
    </w:p>
    <w:p w14:paraId="6C90CD44" w14:textId="77777777" w:rsidR="00C57397" w:rsidRDefault="00F41A66" w:rsidP="008C1B32">
      <w:pPr>
        <w:pStyle w:val="note2author"/>
      </w:pPr>
      <w:r>
        <w:lastRenderedPageBreak/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0218DA" w:rsidRPr="00D473C3">
        <w:fldChar w:fldCharType="begin"/>
      </w:r>
      <w:r w:rsidR="000218DA" w:rsidRPr="00D473C3">
        <w:instrText xml:space="preserve"> REF _Ref394058238 \h </w:instrText>
      </w:r>
      <w:r w:rsidR="00D473C3">
        <w:instrText xml:space="preserve"> \* MERGEFORMAT </w:instrText>
      </w:r>
      <w:r w:rsidR="000218DA" w:rsidRPr="00D473C3">
        <w:fldChar w:fldCharType="separate"/>
      </w:r>
      <w:r w:rsidR="00FD61FF" w:rsidRPr="00FD61FF">
        <w:rPr>
          <w:szCs w:val="26"/>
        </w:rPr>
        <w:t>To insert a cross-reference</w:t>
      </w:r>
      <w:r w:rsidR="000218DA" w:rsidRPr="00D473C3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2" w:name="_Toc272756042"/>
    </w:p>
    <w:p w14:paraId="5BEFD946" w14:textId="77777777" w:rsidR="0030406D" w:rsidRPr="0030406D" w:rsidRDefault="00A03F21" w:rsidP="00DB3466">
      <w:pPr>
        <w:pStyle w:val="Heading2"/>
      </w:pPr>
      <w:r>
        <w:t xml:space="preserve">Subhead </w:t>
      </w:r>
      <w:proofErr w:type="gramStart"/>
      <w:r w:rsidRPr="00FA3A13">
        <w:t>A</w:t>
      </w:r>
      <w:proofErr w:type="gramEnd"/>
      <w:r w:rsidR="005C2A9F">
        <w:t xml:space="preserve"> Level</w:t>
      </w:r>
      <w:r w:rsidR="00E92EAE">
        <w:t xml:space="preserve"> </w:t>
      </w:r>
      <w:r w:rsidR="000A39C5">
        <w:t>&lt;h</w:t>
      </w:r>
      <w:r>
        <w:t xml:space="preserve">eading </w:t>
      </w:r>
      <w:r w:rsidR="000A39C5">
        <w:t>2&gt;</w:t>
      </w:r>
      <w:bookmarkEnd w:id="12"/>
    </w:p>
    <w:p w14:paraId="12B051C3" w14:textId="77777777"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proofErr w:type="spellStart"/>
      <w:r>
        <w:rPr>
          <w:rFonts w:cs="Arial"/>
        </w:rPr>
        <w:t>PaperB</w:t>
      </w:r>
      <w:r w:rsidRPr="0030406D">
        <w:rPr>
          <w:rFonts w:cs="Arial"/>
        </w:rPr>
        <w:t>ody</w:t>
      </w:r>
      <w:proofErr w:type="spellEnd"/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14:paraId="6F2311A3" w14:textId="77777777" w:rsidR="001D7C35" w:rsidRDefault="00C17E13" w:rsidP="00631DE9">
      <w:pPr>
        <w:pStyle w:val="PaperBody"/>
      </w:pPr>
      <w:r>
        <w:fldChar w:fldCharType="begin"/>
      </w:r>
      <w:r>
        <w:instrText xml:space="preserve"> REF _Ref273537375 \h </w:instrText>
      </w:r>
      <w:r>
        <w:fldChar w:fldCharType="separate"/>
      </w:r>
      <w:r w:rsidR="00FD61FF">
        <w:t xml:space="preserve">Output </w:t>
      </w:r>
      <w:r w:rsidR="00FD61FF">
        <w:rPr>
          <w:noProof/>
        </w:rPr>
        <w:t>1</w:t>
      </w:r>
      <w:r>
        <w:fldChar w:fldCharType="end"/>
      </w:r>
      <w:r w:rsidR="001D7C35">
        <w:t xml:space="preserve"> shows an example of how to present output.</w:t>
      </w:r>
    </w:p>
    <w:p w14:paraId="6FC5956F" w14:textId="77777777"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8613B4" w:rsidRPr="00D473C3">
        <w:fldChar w:fldCharType="begin"/>
      </w:r>
      <w:r w:rsidR="008613B4" w:rsidRPr="00D473C3">
        <w:instrText xml:space="preserve"> REF _Ref394058238 \h </w:instrText>
      </w:r>
      <w:r w:rsidR="00D473C3">
        <w:instrText xml:space="preserve"> \* MERGEFORMAT </w:instrText>
      </w:r>
      <w:r w:rsidR="008613B4" w:rsidRPr="00D473C3">
        <w:fldChar w:fldCharType="separate"/>
      </w:r>
      <w:r w:rsidR="00FD61FF" w:rsidRPr="00FD61FF">
        <w:rPr>
          <w:szCs w:val="26"/>
        </w:rPr>
        <w:t>To insert a cross-reference</w:t>
      </w:r>
      <w:r w:rsidR="008613B4" w:rsidRPr="00D473C3">
        <w:fldChar w:fldCharType="end"/>
      </w:r>
      <w:r>
        <w:t>.”</w:t>
      </w:r>
    </w:p>
    <w:p w14:paraId="092E7420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849F59A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 xml:space="preserve">CREATE TABLE </w:t>
      </w:r>
      <w:proofErr w:type="gramStart"/>
      <w:r w:rsidRPr="001543A6">
        <w:t>ALLACCTX(</w:t>
      </w:r>
      <w:proofErr w:type="spellStart"/>
      <w:proofErr w:type="gramEnd"/>
      <w:r w:rsidRPr="001543A6">
        <w:t>SourceSystem</w:t>
      </w:r>
      <w:proofErr w:type="spellEnd"/>
      <w:r w:rsidRPr="001543A6">
        <w:t xml:space="preserve"> varchar(4),</w:t>
      </w:r>
    </w:p>
    <w:p w14:paraId="7570A37A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EB3031">
        <w:t>cctnum</w:t>
      </w:r>
      <w:proofErr w:type="spellEnd"/>
      <w:proofErr w:type="gramEnd"/>
      <w:r w:rsidRPr="001543A6">
        <w:t xml:space="preserve"> numeric(18,5) CONSTRAINT "ALLACCT_PK" PRIMARY KEY,</w:t>
      </w:r>
    </w:p>
    <w:p w14:paraId="3FF38C8D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EB3031">
        <w:t>ccttype</w:t>
      </w:r>
      <w:proofErr w:type="spellEnd"/>
      <w:proofErr w:type="gramEnd"/>
      <w:r w:rsidRPr="001543A6">
        <w:t xml:space="preserve"> numeric(18,5),balance numeric(18,5),</w:t>
      </w:r>
      <w:proofErr w:type="spellStart"/>
      <w:r w:rsidRPr="00EB3031">
        <w:t>clientid</w:t>
      </w:r>
      <w:proofErr w:type="spellEnd"/>
      <w:r w:rsidRPr="001543A6">
        <w:t xml:space="preserve"> numeric(18,5),</w:t>
      </w:r>
    </w:p>
    <w:p w14:paraId="6042F3A7" w14:textId="77777777"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EB3031">
        <w:t>losedate</w:t>
      </w:r>
      <w:proofErr w:type="spellEnd"/>
      <w:proofErr w:type="gramEnd"/>
      <w:r w:rsidRPr="001543A6">
        <w:t xml:space="preserve"> </w:t>
      </w:r>
      <w:proofErr w:type="spellStart"/>
      <w:r w:rsidRPr="001543A6">
        <w:t>date,</w:t>
      </w:r>
      <w:r w:rsidRPr="00EB3031">
        <w:t>opendate</w:t>
      </w:r>
      <w:proofErr w:type="spellEnd"/>
      <w:r w:rsidRPr="001543A6">
        <w:t xml:space="preserve"> </w:t>
      </w:r>
      <w:proofErr w:type="spellStart"/>
      <w:r w:rsidRPr="001543A6">
        <w:t>date,primary_cd</w:t>
      </w:r>
      <w:proofErr w:type="spellEnd"/>
      <w:r w:rsidRPr="001543A6">
        <w:t xml:space="preserve"> numeric(18,5),status varchar(1))</w:t>
      </w:r>
    </w:p>
    <w:p w14:paraId="7C44CCA9" w14:textId="77777777"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E3CD64E" w14:textId="77777777" w:rsidR="00F41A66" w:rsidRDefault="00BE04B9" w:rsidP="00BE04B9">
      <w:pPr>
        <w:pStyle w:val="Caption"/>
      </w:pPr>
      <w:bookmarkStart w:id="13" w:name="_Ref273537375"/>
      <w:r>
        <w:t xml:space="preserve">Output </w:t>
      </w:r>
      <w:r w:rsidR="004A2224">
        <w:fldChar w:fldCharType="begin"/>
      </w:r>
      <w:r w:rsidR="004A2224">
        <w:instrText xml:space="preserve"> SEQ Output \* ARABIC </w:instrText>
      </w:r>
      <w:r w:rsidR="004A2224">
        <w:fldChar w:fldCharType="separate"/>
      </w:r>
      <w:r w:rsidR="00FD61FF">
        <w:rPr>
          <w:noProof/>
        </w:rPr>
        <w:t>1</w:t>
      </w:r>
      <w:r w:rsidR="004A2224">
        <w:rPr>
          <w:noProof/>
        </w:rPr>
        <w:fldChar w:fldCharType="end"/>
      </w:r>
      <w:bookmarkEnd w:id="13"/>
      <w:r>
        <w:t>. Output from a CREATE TABLE Statement</w:t>
      </w:r>
    </w:p>
    <w:p w14:paraId="6F1D40F3" w14:textId="77777777" w:rsidR="00BA5522" w:rsidRPr="00124E40" w:rsidRDefault="000218DA" w:rsidP="00A01AE7">
      <w:pPr>
        <w:pStyle w:val="note2author"/>
      </w:pPr>
      <w:r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Pr="00D473C3">
        <w:fldChar w:fldCharType="begin"/>
      </w:r>
      <w:r w:rsidRPr="00D473C3">
        <w:instrText xml:space="preserve"> REF _Ref394059328 \h </w:instrText>
      </w:r>
      <w:r w:rsidR="00D473C3">
        <w:instrText xml:space="preserve"> \* MERGEFORMAT </w:instrText>
      </w:r>
      <w:r w:rsidRPr="00D473C3">
        <w:fldChar w:fldCharType="separate"/>
      </w:r>
      <w:r w:rsidR="00FD61FF" w:rsidRPr="00FD61FF">
        <w:rPr>
          <w:szCs w:val="26"/>
        </w:rPr>
        <w:t>To insert a caption</w:t>
      </w:r>
      <w:r w:rsidRPr="00D473C3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14:paraId="7BDAF382" w14:textId="77777777" w:rsidR="0030406D" w:rsidRPr="0030406D" w:rsidRDefault="0030406D" w:rsidP="00DB3466">
      <w:pPr>
        <w:pStyle w:val="Heading2"/>
      </w:pPr>
      <w:bookmarkStart w:id="14" w:name="_Toc272756043"/>
      <w:r w:rsidRPr="0030406D">
        <w:t xml:space="preserve">Subhead </w:t>
      </w:r>
      <w:proofErr w:type="gramStart"/>
      <w:r w:rsidR="004011DE" w:rsidRPr="00FA3A13">
        <w:t>A</w:t>
      </w:r>
      <w:proofErr w:type="gramEnd"/>
      <w:r w:rsidR="005C2A9F">
        <w:t xml:space="preserve"> Level</w:t>
      </w:r>
      <w:r w:rsidR="004011DE">
        <w:t xml:space="preserve"> </w:t>
      </w:r>
      <w:r w:rsidR="000A39C5">
        <w:t>&lt;h</w:t>
      </w:r>
      <w:r w:rsidR="005C2A9F">
        <w:t xml:space="preserve">eading </w:t>
      </w:r>
      <w:r w:rsidR="000A39C5">
        <w:t>2&gt;</w:t>
      </w:r>
      <w:bookmarkEnd w:id="14"/>
    </w:p>
    <w:p w14:paraId="413F002C" w14:textId="77777777" w:rsidR="00C57397" w:rsidRDefault="007E2E49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5" w:name="_Toc272756044"/>
    </w:p>
    <w:p w14:paraId="36BC4AE1" w14:textId="77777777" w:rsidR="00432E20" w:rsidRPr="0030406D" w:rsidRDefault="00432E20" w:rsidP="00432E20">
      <w:pPr>
        <w:pStyle w:val="Heading3"/>
      </w:pPr>
      <w:r w:rsidRPr="0030406D">
        <w:t>Subhead</w:t>
      </w:r>
      <w:r>
        <w:t xml:space="preserve"> </w:t>
      </w:r>
      <w:r w:rsidR="001543A6">
        <w:t>B</w:t>
      </w:r>
      <w:r w:rsidR="005C2A9F">
        <w:t xml:space="preserve"> Level</w:t>
      </w:r>
      <w:r w:rsidRPr="0030406D">
        <w:t xml:space="preserve"> </w:t>
      </w:r>
      <w:r w:rsidR="000A39C5">
        <w:t>&lt;</w:t>
      </w:r>
      <w:r w:rsidR="00B71610">
        <w:t>H</w:t>
      </w:r>
      <w:r>
        <w:t>eading</w:t>
      </w:r>
      <w:r w:rsidRPr="0030406D">
        <w:t xml:space="preserve"> </w:t>
      </w:r>
      <w:r w:rsidR="000A39C5">
        <w:t>3&gt;</w:t>
      </w:r>
      <w:bookmarkEnd w:id="15"/>
    </w:p>
    <w:p w14:paraId="1DE8BD29" w14:textId="77777777"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proofErr w:type="spellStart"/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proofErr w:type="spellEnd"/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14:paraId="675D0ABC" w14:textId="77777777" w:rsidR="001543A6" w:rsidRDefault="001543A6" w:rsidP="001543A6">
      <w:pPr>
        <w:pStyle w:val="Heading4"/>
      </w:pPr>
      <w:r>
        <w:t>Subhead C</w:t>
      </w:r>
      <w:r w:rsidR="005C2A9F">
        <w:t xml:space="preserve"> Level</w:t>
      </w:r>
      <w:r>
        <w:t xml:space="preserve"> </w:t>
      </w:r>
      <w:r w:rsidR="00B71610">
        <w:t>&lt;H</w:t>
      </w:r>
      <w:r>
        <w:t xml:space="preserve">eading </w:t>
      </w:r>
      <w:r w:rsidR="000A39C5">
        <w:t>4&gt;</w:t>
      </w:r>
      <w:r>
        <w:t xml:space="preserve"> </w:t>
      </w:r>
    </w:p>
    <w:p w14:paraId="7C9C1A0C" w14:textId="77777777"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  <w:r>
        <w:t xml:space="preserve"> </w:t>
      </w:r>
      <w:bookmarkStart w:id="16" w:name="_Toc272756045"/>
    </w:p>
    <w:p w14:paraId="3BF865A7" w14:textId="77777777" w:rsidR="0030406D" w:rsidRDefault="0030406D" w:rsidP="00C57397">
      <w:pPr>
        <w:pStyle w:val="Heading1"/>
      </w:pPr>
      <w:r w:rsidRPr="0030406D">
        <w:t>C</w:t>
      </w:r>
      <w:r w:rsidR="005C2A9F">
        <w:t>onclusion</w:t>
      </w:r>
      <w:bookmarkEnd w:id="16"/>
    </w:p>
    <w:p w14:paraId="5BD02268" w14:textId="77777777"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14:paraId="3B04817E" w14:textId="77777777"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proofErr w:type="spellStart"/>
      <w:r>
        <w:t>PaperB</w:t>
      </w:r>
      <w:r w:rsidRPr="0030406D">
        <w:t>ody</w:t>
      </w:r>
      <w:proofErr w:type="spellEnd"/>
      <w:r>
        <w:t xml:space="preserve"> style</w:t>
      </w:r>
      <w:r w:rsidRPr="0030406D">
        <w:t>.</w:t>
      </w:r>
    </w:p>
    <w:p w14:paraId="1070FDCB" w14:textId="77777777"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14:paraId="3AF5CD6F" w14:textId="77777777" w:rsidR="0030406D" w:rsidRPr="0030406D" w:rsidRDefault="0030406D" w:rsidP="00DB3466">
      <w:pPr>
        <w:pStyle w:val="Heading1"/>
      </w:pPr>
      <w:bookmarkStart w:id="17" w:name="_Toc272756046"/>
      <w:r w:rsidRPr="0030406D">
        <w:t>References</w:t>
      </w:r>
      <w:bookmarkEnd w:id="17"/>
    </w:p>
    <w:p w14:paraId="4AF45A28" w14:textId="77777777"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14:paraId="53372789" w14:textId="77777777" w:rsidR="0030406D" w:rsidRDefault="00060DD9" w:rsidP="00170953">
      <w:pPr>
        <w:pStyle w:val="Hyperlink1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2" w:history="1">
        <w:r w:rsidR="00283258" w:rsidRPr="00170953">
          <w:rPr>
            <w:rStyle w:val="FollowedHyperlink"/>
          </w:rPr>
          <w:t>http://www.apastyle.org/manual/index.aspx</w:t>
        </w:r>
      </w:hyperlink>
      <w:r w:rsidR="00283258">
        <w:t xml:space="preserve">) or </w:t>
      </w:r>
      <w:r w:rsidR="00327769">
        <w:t>the American Statistical Association (</w:t>
      </w:r>
      <w:hyperlink r:id="rId13" w:history="1">
        <w:r w:rsidR="004860D4" w:rsidRPr="00FA3A13">
          <w:t>http://amstat.tfjournals.com/asa-style-guide/</w:t>
        </w:r>
      </w:hyperlink>
      <w:r w:rsidR="004860D4" w:rsidRPr="00FA3A13">
        <w:t>)</w:t>
      </w:r>
      <w:r w:rsidR="004860D4">
        <w:t>.</w:t>
      </w:r>
    </w:p>
    <w:p w14:paraId="5AA32AAD" w14:textId="77777777" w:rsidR="0067400F" w:rsidRDefault="00801EFF" w:rsidP="00B52F9B">
      <w:pPr>
        <w:pStyle w:val="note2author"/>
      </w:pPr>
      <w:r w:rsidRPr="00FA3A13">
        <w:t>This</w:t>
      </w:r>
      <w:r w:rsidRPr="0030406D">
        <w:t xml:space="preserve">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="00A24434">
        <w:t xml:space="preserve"> or </w:t>
      </w:r>
      <w:r w:rsidR="00A24434" w:rsidRPr="005C08F8">
        <w:t>(</w:t>
      </w:r>
      <w:r w:rsidR="005C08F8">
        <w:t>Smith</w:t>
      </w:r>
      <w:r w:rsidR="00A24434" w:rsidRPr="005C08F8">
        <w:t xml:space="preserve">, </w:t>
      </w:r>
      <w:r w:rsidR="005C08F8">
        <w:t>2014</w:t>
      </w:r>
      <w:r w:rsidR="00A24434" w:rsidRPr="005C08F8">
        <w:t xml:space="preserve">; </w:t>
      </w:r>
      <w:r w:rsidR="005C08F8">
        <w:t>Doe and Johnson</w:t>
      </w:r>
      <w:r w:rsidR="00A24434" w:rsidRPr="005C08F8">
        <w:t xml:space="preserve">, </w:t>
      </w:r>
      <w:r w:rsidR="005C08F8" w:rsidRPr="00FA3A13">
        <w:t>2016</w:t>
      </w:r>
      <w:r w:rsidR="00A24434" w:rsidRPr="005C08F8">
        <w:t>)</w:t>
      </w:r>
      <w:r w:rsidRPr="005C08F8">
        <w:t>.</w:t>
      </w:r>
      <w:r w:rsidR="005C08F8">
        <w:t xml:space="preserve"> If the same author has several references, use a, b, c, </w:t>
      </w:r>
      <w:r w:rsidR="005C08F8" w:rsidRPr="00E47CFC">
        <w:t xml:space="preserve">and so </w:t>
      </w:r>
      <w:r w:rsidR="00E47CFC">
        <w:t>on</w:t>
      </w:r>
      <w:r w:rsidR="005C08F8">
        <w:t xml:space="preserve">. </w:t>
      </w:r>
      <w:r w:rsidR="005C08F8" w:rsidRPr="00FA3A13">
        <w:t>For example, (SAS Institute Inc. 2015a, 2016b, and 2016c).</w:t>
      </w:r>
    </w:p>
    <w:p w14:paraId="42DB8F69" w14:textId="77777777"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</w:t>
      </w:r>
      <w:r w:rsidR="00801EFF" w:rsidRPr="00FA3A13">
        <w:t>abbrev</w:t>
      </w:r>
      <w:r w:rsidR="00801EFF">
        <w:t>)</w:t>
      </w:r>
      <w:r w:rsidR="00C57397">
        <w:t xml:space="preserve"> </w:t>
      </w:r>
      <w:r>
        <w:t xml:space="preserve">of </w:t>
      </w:r>
      <w:r w:rsidR="00801EFF">
        <w:t>publication</w:t>
      </w:r>
      <w:r w:rsidR="00624EDE">
        <w:t>&gt; :</w:t>
      </w:r>
      <w:r>
        <w:t xml:space="preserve"> &lt;Publisher name&gt;</w:t>
      </w:r>
      <w:r w:rsidR="00C57397">
        <w:t>.</w:t>
      </w:r>
    </w:p>
    <w:p w14:paraId="6B04C9C5" w14:textId="77777777"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 xml:space="preserve">volume </w:t>
      </w:r>
      <w:proofErr w:type="spellStart"/>
      <w:r w:rsidR="00801EFF">
        <w:t>no.</w:t>
      </w:r>
      <w:proofErr w:type="gramStart"/>
      <w:r w:rsidR="00801EFF">
        <w:t>:</w:t>
      </w:r>
      <w:r>
        <w:t>page</w:t>
      </w:r>
      <w:proofErr w:type="spellEnd"/>
      <w:proofErr w:type="gramEnd"/>
      <w:r>
        <w:t xml:space="preserve"> numbers&gt;. </w:t>
      </w:r>
    </w:p>
    <w:p w14:paraId="6A47F551" w14:textId="77777777" w:rsidR="005061A4" w:rsidRDefault="005061A4" w:rsidP="00D77C73">
      <w:pPr>
        <w:pStyle w:val="PaperBody"/>
      </w:pPr>
      <w:r w:rsidRPr="00D473C3">
        <w:rPr>
          <w:rStyle w:val="note2authorChar"/>
        </w:rPr>
        <w:lastRenderedPageBreak/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>(</w:t>
      </w:r>
      <w:r w:rsidR="00801EFF" w:rsidRPr="00FA3A13">
        <w:t>abbrev</w:t>
      </w:r>
      <w:r w:rsidR="00801EFF">
        <w:t xml:space="preserve">) </w:t>
      </w:r>
      <w:r w:rsidR="00060DD9">
        <w:t xml:space="preserve">of </w:t>
      </w:r>
      <w:r w:rsidR="00801EFF">
        <w:t>publication</w:t>
      </w:r>
      <w:r w:rsidR="00624EDE">
        <w:t>&gt; :</w:t>
      </w:r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4" w:history="1">
        <w:r w:rsidR="00060DD9" w:rsidRPr="00A24434">
          <w:rPr>
            <w:rStyle w:val="Hyperlink"/>
            <w:color w:val="000000" w:themeColor="text1"/>
            <w:u w:color="000000" w:themeColor="text1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14:paraId="09F440FA" w14:textId="77777777"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14:paraId="3D03B71F" w14:textId="77777777" w:rsidR="00801EFF" w:rsidRDefault="00801EFF" w:rsidP="00801EFF">
      <w:pPr>
        <w:pStyle w:val="PaperBody"/>
      </w:pPr>
      <w:r>
        <w:t>Reference examples:</w:t>
      </w:r>
    </w:p>
    <w:p w14:paraId="50474DE5" w14:textId="77777777"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C4671B">
        <w:rPr>
          <w:rFonts w:cs="Arial"/>
        </w:rPr>
        <w:t>Agresti</w:t>
      </w:r>
      <w:proofErr w:type="spellEnd"/>
      <w:r w:rsidRPr="00C4671B">
        <w:rPr>
          <w:rFonts w:cs="Arial"/>
        </w:rPr>
        <w:t xml:space="preserve">, A. 2013. </w:t>
      </w:r>
      <w:r w:rsidRPr="00C4671B">
        <w:rPr>
          <w:rFonts w:cs="Arial"/>
          <w:i/>
        </w:rPr>
        <w:t>Categorical Data Analysis</w:t>
      </w:r>
      <w:r w:rsidRPr="00C4671B">
        <w:rPr>
          <w:rFonts w:cs="Arial"/>
        </w:rPr>
        <w:t>. 3rd ed. Hoboken, NJ: John Wiley &amp; Sons.</w:t>
      </w:r>
    </w:p>
    <w:p w14:paraId="2D164DE5" w14:textId="77777777"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C4671B">
        <w:t>Akaike</w:t>
      </w:r>
      <w:proofErr w:type="spellEnd"/>
      <w:r w:rsidRPr="00C4671B">
        <w:t xml:space="preserve">, H. 1979. “A Bayesian Extension of the Minimum AIC Procedure of Autoregressive Model Fitting.” </w:t>
      </w:r>
      <w:proofErr w:type="spellStart"/>
      <w:r w:rsidRPr="00C4671B">
        <w:rPr>
          <w:i/>
        </w:rPr>
        <w:t>Biometrika</w:t>
      </w:r>
      <w:proofErr w:type="spellEnd"/>
      <w:r w:rsidR="00C57397" w:rsidRPr="00C4671B">
        <w:rPr>
          <w:i/>
        </w:rPr>
        <w:t>,</w:t>
      </w:r>
      <w:r w:rsidRPr="00C4671B">
        <w:t xml:space="preserve"> 66:237–242.</w:t>
      </w:r>
    </w:p>
    <w:p w14:paraId="11234780" w14:textId="77777777" w:rsidR="00801EF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proofErr w:type="spellStart"/>
      <w:r w:rsidRPr="00FA3A13">
        <w:t>Dorfman</w:t>
      </w:r>
      <w:proofErr w:type="spellEnd"/>
      <w:r w:rsidRPr="00C4671B">
        <w:t xml:space="preserve">, </w:t>
      </w:r>
      <w:r w:rsidRPr="00FA3A13">
        <w:t>A. H. and</w:t>
      </w:r>
      <w:r w:rsidRPr="00C4671B">
        <w:t xml:space="preserve"> </w:t>
      </w:r>
      <w:r w:rsidR="00137C68" w:rsidRPr="00C4671B">
        <w:t xml:space="preserve">R. </w:t>
      </w:r>
      <w:r w:rsidRPr="00C4671B">
        <w:t xml:space="preserve">Valliant. 1993. “Quantile Variance Estimators in Complex Surveys.” </w:t>
      </w:r>
      <w:r w:rsidRPr="00C4671B">
        <w:rPr>
          <w:i/>
        </w:rPr>
        <w:t>Proceedings of the Survey Research Methods Section</w:t>
      </w:r>
      <w:r w:rsidRPr="00C4671B">
        <w:t>, 866–871. Alexandria, VA: American Statistical Association.</w:t>
      </w:r>
    </w:p>
    <w:p w14:paraId="2F1CBD91" w14:textId="77777777" w:rsidR="00801EFF" w:rsidRPr="0013065F" w:rsidRDefault="00801EFF" w:rsidP="00A24434">
      <w:pPr>
        <w:pStyle w:val="PaperBody"/>
        <w:rPr>
          <w:rFonts w:ascii="NimbusRomNo9L-Regu" w:hAnsi="NimbusRomNo9L-Regu" w:cs="NimbusRomNo9L-Regu"/>
          <w:sz w:val="22"/>
          <w:szCs w:val="22"/>
        </w:rPr>
      </w:pPr>
      <w:r>
        <w:rPr>
          <w:rStyle w:val="note2authorChar"/>
        </w:rPr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sz w:val="22"/>
          <w:szCs w:val="22"/>
        </w:rPr>
        <w:t xml:space="preserve"> </w:t>
      </w:r>
      <w:r w:rsidRPr="00C4671B">
        <w:t xml:space="preserve">Federal Reserve Bank of St. Louis. 2012. “Economic Research.” Accessed November 7, 2012. </w:t>
      </w:r>
      <w:hyperlink r:id="rId15" w:history="1">
        <w:r w:rsidR="00A24434" w:rsidRPr="00FA3A13">
          <w:rPr>
            <w:rStyle w:val="Hyperlink"/>
            <w:color w:val="000000" w:themeColor="text1"/>
          </w:rPr>
          <w:t>http://research.stlouisfed.org</w:t>
        </w:r>
      </w:hyperlink>
      <w:r w:rsidRPr="00C4671B">
        <w:rPr>
          <w:color w:val="000066"/>
        </w:rPr>
        <w:t>.</w:t>
      </w:r>
    </w:p>
    <w:p w14:paraId="07980303" w14:textId="77777777" w:rsidR="0030406D" w:rsidRPr="0030406D" w:rsidRDefault="0030406D" w:rsidP="00DB3466">
      <w:pPr>
        <w:pStyle w:val="Heading1"/>
      </w:pPr>
      <w:bookmarkStart w:id="18" w:name="_Toc272756047"/>
      <w:r w:rsidRPr="0030406D">
        <w:t>A</w:t>
      </w:r>
      <w:r w:rsidR="005C2A9F">
        <w:t>cknowledgments</w:t>
      </w:r>
      <w:bookmarkEnd w:id="18"/>
    </w:p>
    <w:p w14:paraId="5844DA14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14:paraId="6BB04E4A" w14:textId="77777777"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proofErr w:type="spellStart"/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proofErr w:type="spellEnd"/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14:paraId="2D55A9A2" w14:textId="77777777" w:rsidR="00F23349" w:rsidRPr="00D61D89" w:rsidRDefault="00F23349" w:rsidP="00D61D89">
      <w:pPr>
        <w:pStyle w:val="Heading1"/>
      </w:pPr>
      <w:bookmarkStart w:id="19" w:name="_Toc272756048"/>
      <w:r w:rsidRPr="00D61D89">
        <w:t>Recommended Reading</w:t>
      </w:r>
      <w:bookmarkEnd w:id="19"/>
    </w:p>
    <w:p w14:paraId="2338E14A" w14:textId="77777777"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14:paraId="0865246D" w14:textId="77777777"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14:paraId="2083013F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14:paraId="0DD4A629" w14:textId="77777777"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14:paraId="6D976AB4" w14:textId="77777777" w:rsidR="0030406D" w:rsidRPr="00D61D89" w:rsidRDefault="0030406D" w:rsidP="00D61D89">
      <w:pPr>
        <w:pStyle w:val="Heading1"/>
      </w:pPr>
      <w:bookmarkStart w:id="20" w:name="_Toc272756049"/>
      <w:r w:rsidRPr="00D61D89">
        <w:t xml:space="preserve">Contact Information </w:t>
      </w:r>
      <w:r w:rsidR="000A39C5">
        <w:t>&lt;h</w:t>
      </w:r>
      <w:r w:rsidR="005C2A9F">
        <w:t xml:space="preserve">eading </w:t>
      </w:r>
      <w:r w:rsidR="000A39C5">
        <w:t>1&gt;</w:t>
      </w:r>
      <w:bookmarkEnd w:id="20"/>
    </w:p>
    <w:p w14:paraId="6DB88C4D" w14:textId="77777777" w:rsidR="00E91FAB" w:rsidRDefault="00E91FAB" w:rsidP="00E91FAB">
      <w:pPr>
        <w:pStyle w:val="note2author"/>
      </w:pPr>
      <w:r>
        <w:t>Do not change the heading style or the text “</w:t>
      </w:r>
      <w:proofErr w:type="gramStart"/>
      <w:r w:rsidR="00624EDE">
        <w:t>CONTACT  INFORMATION</w:t>
      </w:r>
      <w:proofErr w:type="gramEnd"/>
      <w:r>
        <w:t xml:space="preserve">” of the preceding heading. Do not change the text of the following paragraph. Replace all fields that are shown in angle brackets. </w:t>
      </w:r>
    </w:p>
    <w:p w14:paraId="72C8B5B6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14:paraId="4D4EE70F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14:paraId="46144C38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14:paraId="341A9893" w14:textId="77777777"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14:paraId="27B80B6A" w14:textId="77777777"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14:paraId="759A46A4" w14:textId="74983B43"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FA3A13">
        <w:rPr>
          <w:rFonts w:cs="Arial"/>
        </w:rPr>
        <w:t>Web</w:t>
      </w:r>
      <w:r>
        <w:rPr>
          <w:rFonts w:cs="Arial"/>
        </w:rPr>
        <w:t xml:space="preserve"> (optional)</w:t>
      </w:r>
      <w:r w:rsidR="00303C15"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14:paraId="5A35FCC8" w14:textId="77777777" w:rsidR="00895254" w:rsidRPr="0030406D" w:rsidRDefault="00895254">
      <w:pPr>
        <w:pStyle w:val="AddressBlock"/>
        <w:rPr>
          <w:rFonts w:cs="Arial"/>
        </w:rPr>
      </w:pPr>
    </w:p>
    <w:p w14:paraId="65BDDE0D" w14:textId="77777777" w:rsidR="000A39C5" w:rsidRDefault="000A39C5" w:rsidP="00B52F9B">
      <w:pPr>
        <w:pStyle w:val="note2author"/>
        <w:keepNext/>
      </w:pPr>
      <w:r>
        <w:t xml:space="preserve">The next two paragraphs are </w:t>
      </w:r>
      <w:r w:rsidRPr="00B52F9B">
        <w:rPr>
          <w:b/>
        </w:rPr>
        <w:t>required</w:t>
      </w:r>
      <w:r>
        <w:t xml:space="preserve"> and </w:t>
      </w:r>
      <w:r w:rsidR="00C57397">
        <w:t>must</w:t>
      </w:r>
      <w:r>
        <w:t xml:space="preserve"> </w:t>
      </w:r>
      <w:r w:rsidR="00035EB2">
        <w:t>be</w:t>
      </w:r>
      <w:r>
        <w:t xml:space="preserve"> in the paper</w:t>
      </w:r>
      <w:r w:rsidR="00627845">
        <w:t xml:space="preserve"> </w:t>
      </w:r>
      <w:r w:rsidR="00627845" w:rsidRPr="001B42BB">
        <w:rPr>
          <w:u w:val="single"/>
        </w:rPr>
        <w:t>if you are a SAS employee who is authoring a SAS paper</w:t>
      </w:r>
      <w:r>
        <w:t xml:space="preserve">. </w:t>
      </w:r>
      <w:r w:rsidR="00627845" w:rsidRPr="001B42BB">
        <w:rPr>
          <w:b/>
        </w:rPr>
        <w:t>Otherwise, this section is not needed.</w:t>
      </w:r>
      <w:bookmarkStart w:id="21" w:name="_GoBack"/>
      <w:bookmarkEnd w:id="21"/>
    </w:p>
    <w:p w14:paraId="6F85CB87" w14:textId="77777777"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SAS and all other SAS Institute Inc. product or service names are registered trademarks or trademarks of SAS Institute Inc. in the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Pr="0030406D">
        <w:rPr>
          <w:rFonts w:cs="Arial"/>
        </w:rPr>
        <w:t xml:space="preserve"> and other countries. ® indicates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="00762137">
        <w:rPr>
          <w:rFonts w:cs="Arial"/>
        </w:rPr>
        <w:t xml:space="preserve"> registration. </w:t>
      </w:r>
    </w:p>
    <w:p w14:paraId="318C4BC6" w14:textId="77777777"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Other brand and product names are trademarks of their respective companies. </w:t>
      </w:r>
    </w:p>
    <w:p w14:paraId="4B7EDB7B" w14:textId="3BC015B6" w:rsidR="002A7239" w:rsidRDefault="002A7239" w:rsidP="005A3E7F">
      <w:pPr>
        <w:pStyle w:val="note2author"/>
      </w:pPr>
      <w:r>
        <w:t xml:space="preserve">Remember to delete the following instructions and all other text that is highlighted in </w:t>
      </w:r>
      <w:r w:rsidR="00F75FF2">
        <w:t>light tan</w:t>
      </w:r>
      <w:r w:rsidR="007B4220">
        <w:t>/gray.</w:t>
      </w:r>
    </w:p>
    <w:p w14:paraId="57BA8453" w14:textId="77777777" w:rsidR="00F33B32" w:rsidRDefault="005E7B73" w:rsidP="00C57397">
      <w:pPr>
        <w:jc w:val="center"/>
      </w:pPr>
      <w:r>
        <w:br w:type="page"/>
      </w:r>
      <w:bookmarkStart w:id="22" w:name="formattedsamples"/>
      <w:bookmarkEnd w:id="22"/>
      <w:r w:rsidR="00C57397">
        <w:lastRenderedPageBreak/>
        <w:t xml:space="preserve"> </w:t>
      </w:r>
    </w:p>
    <w:p w14:paraId="242EB77B" w14:textId="77777777" w:rsidR="003671F1" w:rsidRPr="00D473C3" w:rsidRDefault="003671F1" w:rsidP="00A6642F">
      <w:pPr>
        <w:pStyle w:val="StyleHeading1PatternClearBackground2"/>
      </w:pPr>
      <w:bookmarkStart w:id="23" w:name="_Ref394666512"/>
      <w:bookmarkStart w:id="24" w:name="_Ref394051992"/>
      <w:r w:rsidRPr="00D473C3">
        <w:t>Basic Instruction</w:t>
      </w:r>
      <w:bookmarkStart w:id="25" w:name="basicInstructions"/>
      <w:bookmarkEnd w:id="25"/>
      <w:r w:rsidRPr="00D473C3">
        <w:t>s</w:t>
      </w:r>
      <w:bookmarkEnd w:id="23"/>
      <w:r w:rsidR="001C61DE" w:rsidRPr="00D473C3">
        <w:t xml:space="preserve"> </w:t>
      </w:r>
      <w:bookmarkEnd w:id="24"/>
    </w:p>
    <w:p w14:paraId="1C8E6DE6" w14:textId="77777777" w:rsidR="00380F58" w:rsidRDefault="00380F58" w:rsidP="00380F58">
      <w:pPr>
        <w:pStyle w:val="Heading2"/>
        <w:shd w:val="clear" w:color="auto" w:fill="EEECE1" w:themeFill="background2"/>
      </w:pPr>
      <w:r>
        <w:t>Writing Guidelines</w:t>
      </w:r>
    </w:p>
    <w:p w14:paraId="2E8B4972" w14:textId="77777777" w:rsidR="00380F58" w:rsidRDefault="00380F58" w:rsidP="00ED2B7F">
      <w:pPr>
        <w:pStyle w:val="Heading3"/>
        <w:shd w:val="clear" w:color="auto" w:fill="EEECE1" w:themeFill="background2"/>
      </w:pPr>
      <w:r>
        <w:t xml:space="preserve">Trademarks and </w:t>
      </w:r>
      <w:r w:rsidRPr="00FA3A13">
        <w:t>product</w:t>
      </w:r>
      <w:r>
        <w:t xml:space="preserve"> </w:t>
      </w:r>
      <w:r w:rsidRPr="00FA3A13">
        <w:t>names</w:t>
      </w:r>
    </w:p>
    <w:p w14:paraId="056E6631" w14:textId="77777777" w:rsidR="00380F58" w:rsidRDefault="00380F58" w:rsidP="00380F58">
      <w:pPr>
        <w:pStyle w:val="note2author"/>
      </w:pPr>
      <w:r>
        <w:t xml:space="preserve">To find correct SAS product names (including use of trademark symbols), </w:t>
      </w:r>
      <w:r w:rsidR="00170953">
        <w:t xml:space="preserve">if you are a SAS employee, </w:t>
      </w:r>
      <w:r>
        <w:t xml:space="preserve">see the </w:t>
      </w:r>
      <w:hyperlink r:id="rId16" w:history="1">
        <w:r w:rsidRPr="00380F58">
          <w:rPr>
            <w:rStyle w:val="Hyperlink"/>
          </w:rPr>
          <w:t>Master Name List</w:t>
        </w:r>
      </w:hyperlink>
      <w:r>
        <w:t xml:space="preserve">. </w:t>
      </w:r>
      <w:r w:rsidR="00170953">
        <w:t>Otherwise,</w:t>
      </w:r>
      <w:r w:rsidR="00A24434">
        <w:t xml:space="preserve"> see </w:t>
      </w:r>
      <w:hyperlink r:id="rId17" w:history="1">
        <w:r w:rsidR="00A24434" w:rsidRPr="00A24434">
          <w:rPr>
            <w:rStyle w:val="Hyperlink"/>
          </w:rPr>
          <w:t>SAS Trademarks</w:t>
        </w:r>
      </w:hyperlink>
      <w:r w:rsidR="00A24434">
        <w:rPr>
          <w:rStyle w:val="Hyperlink"/>
        </w:rPr>
        <w:t>.</w:t>
      </w:r>
    </w:p>
    <w:p w14:paraId="0A6BD9B5" w14:textId="77777777" w:rsidR="00380F58" w:rsidRDefault="00ED2B7F" w:rsidP="00067275">
      <w:pPr>
        <w:pStyle w:val="note2author"/>
        <w:numPr>
          <w:ilvl w:val="0"/>
          <w:numId w:val="25"/>
        </w:numPr>
      </w:pPr>
      <w:r>
        <w:t xml:space="preserve">Use </w:t>
      </w:r>
      <w:r w:rsidR="00A57E73">
        <w:t xml:space="preserve">superscripted </w:t>
      </w:r>
      <w:r>
        <w:t>trademark symbols in the first</w:t>
      </w:r>
      <w:r w:rsidR="00380F58">
        <w:t xml:space="preserve"> use in title</w:t>
      </w:r>
      <w:r>
        <w:t>,</w:t>
      </w:r>
      <w:r w:rsidR="00380F58">
        <w:t xml:space="preserve"> first use in abstract</w:t>
      </w:r>
      <w:r>
        <w:t>, and i</w:t>
      </w:r>
      <w:r w:rsidR="00380F58">
        <w:t>n graphics, charts, figures</w:t>
      </w:r>
      <w:r w:rsidR="00DE22C6">
        <w:t>, and slides</w:t>
      </w:r>
      <w:r w:rsidR="00380F58">
        <w:t>.</w:t>
      </w:r>
    </w:p>
    <w:p w14:paraId="55AB973B" w14:textId="77777777" w:rsidR="00ED2B7F" w:rsidRDefault="00ED2B7F" w:rsidP="00067275">
      <w:pPr>
        <w:pStyle w:val="note2author"/>
        <w:numPr>
          <w:ilvl w:val="0"/>
          <w:numId w:val="25"/>
        </w:numPr>
      </w:pPr>
      <w:r>
        <w:t>Do not abbreviate product names. For example, you cannot use “EM” for SAS</w:t>
      </w:r>
      <w:r w:rsidRPr="00ED2B7F">
        <w:rPr>
          <w:vertAlign w:val="superscript"/>
        </w:rPr>
        <w:t>®</w:t>
      </w:r>
      <w:r w:rsidR="00B530E3">
        <w:t xml:space="preserve"> Enterprise Miner™. </w:t>
      </w:r>
      <w:r w:rsidR="001E4D2A">
        <w:t xml:space="preserve"> After having introduced a SAS product name, you can occasionally omit “SAS” for certain products, provided that your editor agrees. For example, after you have introduced SAS</w:t>
      </w:r>
      <w:r w:rsidR="001E4D2A" w:rsidRPr="001E4D2A">
        <w:rPr>
          <w:vertAlign w:val="superscript"/>
        </w:rPr>
        <w:t>®</w:t>
      </w:r>
      <w:r w:rsidR="001E4D2A">
        <w:t xml:space="preserve"> Simulation Studio, you </w:t>
      </w:r>
      <w:r w:rsidR="001E4D2A" w:rsidRPr="00EB3031">
        <w:t xml:space="preserve">can </w:t>
      </w:r>
      <w:r w:rsidR="001E4D2A">
        <w:t xml:space="preserve">occasionally </w:t>
      </w:r>
      <w:r w:rsidR="001E4D2A" w:rsidRPr="00EB3031">
        <w:t>use</w:t>
      </w:r>
      <w:r w:rsidR="001E4D2A">
        <w:t xml:space="preserve"> “Simulation Studio.”</w:t>
      </w:r>
    </w:p>
    <w:p w14:paraId="564EB2AD" w14:textId="77777777" w:rsidR="00ED2B7F" w:rsidRDefault="00ED2B7F" w:rsidP="00ED2B7F">
      <w:pPr>
        <w:pStyle w:val="Heading3"/>
        <w:shd w:val="clear" w:color="auto" w:fill="EEECE1" w:themeFill="background2"/>
      </w:pPr>
      <w:r>
        <w:t xml:space="preserve">Writing </w:t>
      </w:r>
      <w:r w:rsidRPr="00FA3A13">
        <w:t>style</w:t>
      </w:r>
    </w:p>
    <w:p w14:paraId="3F41158A" w14:textId="77777777" w:rsidR="00A24434" w:rsidRDefault="00A24434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 For example:</w:t>
      </w:r>
    </w:p>
    <w:p w14:paraId="4DF58868" w14:textId="77777777" w:rsidR="00ED2B7F" w:rsidRDefault="00A24434" w:rsidP="00A24434">
      <w:pPr>
        <w:pStyle w:val="note2author"/>
        <w:ind w:left="720"/>
      </w:pPr>
      <w:r>
        <w:t>The product creates reports</w:t>
      </w:r>
      <w:r w:rsidRPr="00A24434">
        <w:rPr>
          <w:lang w:val="en"/>
        </w:rPr>
        <w:t>. (active)</w:t>
      </w:r>
      <w:r w:rsidRPr="00A24434">
        <w:rPr>
          <w:lang w:val="en"/>
        </w:rPr>
        <w:br/>
      </w:r>
      <w:r>
        <w:rPr>
          <w:lang w:val="en"/>
        </w:rPr>
        <w:t>Reports</w:t>
      </w:r>
      <w:r w:rsidRPr="00A24434">
        <w:rPr>
          <w:lang w:val="en"/>
        </w:rPr>
        <w:t xml:space="preserve"> </w:t>
      </w:r>
      <w:r>
        <w:rPr>
          <w:lang w:val="en"/>
        </w:rPr>
        <w:t>are created by the product</w:t>
      </w:r>
      <w:r w:rsidRPr="00A24434">
        <w:rPr>
          <w:lang w:val="en"/>
        </w:rPr>
        <w:t>. (passive)</w:t>
      </w:r>
    </w:p>
    <w:p w14:paraId="4206F30E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  <w:r w:rsidR="00A24434">
        <w:t xml:space="preserve"> For example:</w:t>
      </w:r>
    </w:p>
    <w:p w14:paraId="6AB7AC02" w14:textId="77777777" w:rsidR="00A24434" w:rsidRDefault="00A24434" w:rsidP="00A24434">
      <w:pPr>
        <w:pStyle w:val="note2author"/>
        <w:ind w:left="720"/>
      </w:pPr>
      <w:r>
        <w:t>You get accurate results from this product. (second person, present tense)</w:t>
      </w:r>
      <w:r>
        <w:br/>
        <w:t xml:space="preserve">The user </w:t>
      </w:r>
      <w:r w:rsidRPr="00FA3A13">
        <w:t>will get</w:t>
      </w:r>
      <w:r>
        <w:t xml:space="preserve"> accurate results from this product. (future tense)</w:t>
      </w:r>
    </w:p>
    <w:p w14:paraId="1222429B" w14:textId="77777777"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14:paraId="2F2447DE" w14:textId="77777777" w:rsidR="008B4C07" w:rsidRDefault="008B4C07" w:rsidP="00A57E73">
      <w:pPr>
        <w:pStyle w:val="Heading3"/>
        <w:shd w:val="clear" w:color="auto" w:fill="EEECE1" w:themeFill="background2"/>
      </w:pPr>
      <w:r>
        <w:t xml:space="preserve">Citing </w:t>
      </w:r>
      <w:r w:rsidRPr="00FA3A13">
        <w:t>references</w:t>
      </w:r>
    </w:p>
    <w:p w14:paraId="45A3E314" w14:textId="77777777"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14:paraId="7BACBC71" w14:textId="77777777"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14:paraId="4F46706A" w14:textId="77777777" w:rsidR="00A57E73" w:rsidRDefault="00A57E73" w:rsidP="00A57E73">
      <w:pPr>
        <w:pStyle w:val="note2author"/>
        <w:numPr>
          <w:ilvl w:val="0"/>
          <w:numId w:val="26"/>
        </w:numPr>
      </w:pPr>
      <w:r w:rsidRPr="00FA3A13">
        <w:t>If</w:t>
      </w:r>
      <w:r>
        <w:t xml:space="preserve"> you use material that is copyrighted, you must mention that you have permission from the copyright holder or the publisher, who might also require you to include a copyright </w:t>
      </w:r>
      <w:r w:rsidRPr="00FA3A13">
        <w:t>notice</w:t>
      </w:r>
      <w:r>
        <w:t xml:space="preserve">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14:paraId="18BF845D" w14:textId="77777777"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</w:t>
      </w:r>
      <w:r w:rsidRPr="00FA3A13">
        <w:t>haven’t</w:t>
      </w:r>
      <w:r>
        <w:t xml:space="preserve"> requested copyright permission, you must cite the source in parentheses after the paraphrased text. For example: “The minimum variance defines the distance between cluster (Ward 1984, p. 23)</w:t>
      </w:r>
    </w:p>
    <w:p w14:paraId="536AFDFB" w14:textId="77777777" w:rsidR="00380F58" w:rsidRDefault="00380F58" w:rsidP="00380F58">
      <w:pPr>
        <w:pStyle w:val="Heading2"/>
        <w:shd w:val="clear" w:color="auto" w:fill="EEECE1" w:themeFill="background2"/>
      </w:pPr>
      <w:r>
        <w:t xml:space="preserve">Tips for </w:t>
      </w:r>
      <w:r w:rsidRPr="00FA3A13">
        <w:t>using</w:t>
      </w:r>
      <w:r>
        <w:t xml:space="preserve"> Word</w:t>
      </w:r>
    </w:p>
    <w:p w14:paraId="1A81803F" w14:textId="77777777" w:rsidR="003671F1" w:rsidRDefault="001C61DE" w:rsidP="00B52F9B">
      <w:pPr>
        <w:pStyle w:val="note2author"/>
      </w:pPr>
      <w:r>
        <w:t xml:space="preserve">These instructions are written for MS Word 2007 and </w:t>
      </w:r>
      <w:r w:rsidR="00C57397">
        <w:t xml:space="preserve">MS Word </w:t>
      </w:r>
      <w:r>
        <w:t xml:space="preserve">2010. The steps are similar for MS Word 2003. </w:t>
      </w:r>
    </w:p>
    <w:p w14:paraId="029C57A2" w14:textId="77777777" w:rsidR="003A1539" w:rsidRPr="00D473C3" w:rsidRDefault="003A1539" w:rsidP="00380F58">
      <w:pPr>
        <w:pStyle w:val="Heading3"/>
        <w:shd w:val="clear" w:color="auto" w:fill="EEECE1" w:themeFill="background2"/>
      </w:pPr>
      <w:bookmarkStart w:id="26" w:name="_Ref394060832"/>
      <w:bookmarkStart w:id="27" w:name="_Ref394055323"/>
      <w:bookmarkStart w:id="28" w:name="_Ref394052875"/>
      <w:r w:rsidRPr="00D473C3">
        <w:t xml:space="preserve">To </w:t>
      </w:r>
      <w:r w:rsidRPr="00FA3A13">
        <w:t>select</w:t>
      </w:r>
      <w:r w:rsidRPr="00D473C3">
        <w:t xml:space="preserve"> a </w:t>
      </w:r>
      <w:r w:rsidRPr="00FA3A13">
        <w:t>paragraph</w:t>
      </w:r>
      <w:r w:rsidRPr="00D473C3">
        <w:t xml:space="preserve"> </w:t>
      </w:r>
      <w:r w:rsidRPr="00FA3A13">
        <w:t>s</w:t>
      </w:r>
      <w:r w:rsidR="00FD5D94" w:rsidRPr="00FA3A13">
        <w:t>t</w:t>
      </w:r>
      <w:r w:rsidRPr="00FA3A13">
        <w:t>yle</w:t>
      </w:r>
      <w:bookmarkEnd w:id="26"/>
    </w:p>
    <w:p w14:paraId="4D5E62BA" w14:textId="77777777"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 xml:space="preserve">If you </w:t>
      </w:r>
      <w:r w:rsidRPr="00FA3A13">
        <w:t>don’t</w:t>
      </w:r>
      <w:r w:rsidRPr="00D473C3">
        <w:t xml:space="preserve"> see a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Pr="00D473C3">
        <w:t>, click the slanted down arrow at the bottom right corner of the Styles area, and scroll through the list.</w:t>
      </w:r>
      <w:r w:rsidR="00592DB3" w:rsidRPr="00D473C3">
        <w:t xml:space="preserve"> </w:t>
      </w:r>
      <w:r w:rsidRPr="00D473C3">
        <w:t xml:space="preserve">The main styles for this template are headings 1 through 4, </w:t>
      </w:r>
      <w:proofErr w:type="spellStart"/>
      <w:r w:rsidRPr="00D473C3">
        <w:t>PaperBody</w:t>
      </w:r>
      <w:proofErr w:type="spellEnd"/>
      <w:r w:rsidRPr="00D473C3">
        <w:t>, and Caption. Avoid using other styles.</w:t>
      </w:r>
    </w:p>
    <w:p w14:paraId="5D3BCDDA" w14:textId="77777777"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 xml:space="preserve">click the </w:t>
      </w:r>
      <w:r w:rsidRPr="00EB3031">
        <w:t xml:space="preserve">style </w:t>
      </w:r>
      <w:r w:rsidR="00EB3031">
        <w:t xml:space="preserve">that </w:t>
      </w:r>
      <w:r w:rsidRPr="00EB3031">
        <w:t>you want</w:t>
      </w:r>
      <w:r w:rsidR="00C57397" w:rsidRPr="00D473C3">
        <w:t xml:space="preserve"> in the ribbon</w:t>
      </w:r>
      <w:r w:rsidRPr="00D473C3">
        <w:t xml:space="preserve">. </w:t>
      </w:r>
    </w:p>
    <w:p w14:paraId="606E71D2" w14:textId="77777777" w:rsidR="003A1539" w:rsidRPr="00D473C3" w:rsidRDefault="00592DB3" w:rsidP="00D957F9">
      <w:pPr>
        <w:pStyle w:val="note2author"/>
        <w:numPr>
          <w:ilvl w:val="0"/>
          <w:numId w:val="24"/>
        </w:numPr>
      </w:pPr>
      <w:proofErr w:type="spellStart"/>
      <w:r w:rsidRPr="00D473C3">
        <w:t>PaperBody</w:t>
      </w:r>
      <w:proofErr w:type="spellEnd"/>
      <w:r w:rsidRPr="00D473C3">
        <w:t xml:space="preserve"> (used for most text)  </w:t>
      </w:r>
      <w:r w:rsidR="003A1539" w:rsidRPr="00D473C3">
        <w:t xml:space="preserve">is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14:paraId="0D54439E" w14:textId="77777777" w:rsidR="00F33B32" w:rsidRDefault="00566D3C" w:rsidP="00D473C3">
      <w:pPr>
        <w:pStyle w:val="Heading3"/>
        <w:shd w:val="clear" w:color="auto" w:fill="EEECE1" w:themeFill="background2"/>
      </w:pPr>
      <w:bookmarkStart w:id="29" w:name="_Ref394059328"/>
      <w:r w:rsidRPr="00D473C3">
        <w:t xml:space="preserve">To </w:t>
      </w:r>
      <w:r w:rsidRPr="00FA3A13">
        <w:t>insert</w:t>
      </w:r>
      <w:r w:rsidRPr="00D473C3">
        <w:t xml:space="preserve"> a </w:t>
      </w:r>
      <w:r w:rsidRPr="00FA3A13">
        <w:t>caption</w:t>
      </w:r>
      <w:bookmarkEnd w:id="27"/>
      <w:bookmarkEnd w:id="28"/>
      <w:bookmarkEnd w:id="29"/>
    </w:p>
    <w:p w14:paraId="7CC74330" w14:textId="77777777"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36EA3132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14:paraId="428FE9E7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lastRenderedPageBreak/>
        <w:t xml:space="preserve">Select the </w:t>
      </w:r>
      <w:r w:rsidRPr="00417FBF">
        <w:rPr>
          <w:b/>
        </w:rPr>
        <w:t>Label</w:t>
      </w:r>
      <w:r>
        <w:t xml:space="preserve"> </w:t>
      </w:r>
      <w:r w:rsidRPr="00EB3031">
        <w:t xml:space="preserve">type </w:t>
      </w:r>
      <w:r w:rsidR="00EB3031">
        <w:t xml:space="preserve">that </w:t>
      </w:r>
      <w:r w:rsidRPr="00EB3031">
        <w:t>you want</w:t>
      </w:r>
      <w:r>
        <w:t>.</w:t>
      </w:r>
    </w:p>
    <w:p w14:paraId="1459FA55" w14:textId="77777777"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14:paraId="62CDBA56" w14:textId="77777777" w:rsidR="00566D3C" w:rsidRDefault="00566D3C" w:rsidP="00D473C3">
      <w:pPr>
        <w:pStyle w:val="Heading3"/>
        <w:shd w:val="clear" w:color="auto" w:fill="EEECE1" w:themeFill="background2"/>
      </w:pPr>
      <w:bookmarkStart w:id="30" w:name="_Ref394058238"/>
      <w:r w:rsidRPr="00D473C3">
        <w:t xml:space="preserve">To </w:t>
      </w:r>
      <w:r w:rsidRPr="00FA3A13">
        <w:t>insert</w:t>
      </w:r>
      <w:r w:rsidRPr="00D473C3">
        <w:t xml:space="preserve"> a </w:t>
      </w:r>
      <w:r w:rsidRPr="00FA3A13">
        <w:t>cross-reference</w:t>
      </w:r>
      <w:bookmarkEnd w:id="30"/>
    </w:p>
    <w:p w14:paraId="6A896FD7" w14:textId="77777777"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14:paraId="3D90825D" w14:textId="77777777"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14:paraId="5F96FBB9" w14:textId="77777777"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</w:t>
      </w:r>
      <w:r w:rsidR="000B3956">
        <w:t xml:space="preserve">Heading, </w:t>
      </w:r>
      <w:r>
        <w:t>Figure, Table, Display, or Output.</w:t>
      </w:r>
    </w:p>
    <w:p w14:paraId="639DE215" w14:textId="77777777" w:rsidR="000B3956" w:rsidRDefault="000B3956" w:rsidP="00417FBF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h</w:t>
      </w:r>
      <w:r>
        <w:t>eading:</w:t>
      </w:r>
    </w:p>
    <w:p w14:paraId="2FDD7EAF" w14:textId="77777777"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 xml:space="preserve">For which </w:t>
      </w:r>
      <w:r>
        <w:rPr>
          <w:b/>
        </w:rPr>
        <w:t>heading</w:t>
      </w:r>
      <w:r>
        <w:t xml:space="preserve"> list, select the </w:t>
      </w:r>
      <w:r w:rsidRPr="00EB3031">
        <w:t xml:space="preserve">heading </w:t>
      </w:r>
      <w:r w:rsidR="00EB3031">
        <w:t xml:space="preserve">that </w:t>
      </w:r>
      <w:r w:rsidRPr="00EB3031">
        <w:t>you want</w:t>
      </w:r>
      <w:r>
        <w:t>.</w:t>
      </w:r>
    </w:p>
    <w:p w14:paraId="34162299" w14:textId="77777777"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>
        <w:rPr>
          <w:b/>
        </w:rPr>
        <w:t>Heading text.</w:t>
      </w:r>
    </w:p>
    <w:p w14:paraId="4F21E064" w14:textId="77777777" w:rsidR="000B3956" w:rsidRDefault="000B3956" w:rsidP="000B3956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f</w:t>
      </w:r>
      <w:r>
        <w:t xml:space="preserve">igure, </w:t>
      </w:r>
      <w:r w:rsidR="00C57397">
        <w:t>t</w:t>
      </w:r>
      <w:r>
        <w:t xml:space="preserve">able, </w:t>
      </w:r>
      <w:r w:rsidR="00C57397">
        <w:t>d</w:t>
      </w:r>
      <w:r>
        <w:t xml:space="preserve">isplay, or </w:t>
      </w:r>
      <w:r w:rsidR="00C57397">
        <w:t>o</w:t>
      </w:r>
      <w:r>
        <w:t>utput:</w:t>
      </w:r>
    </w:p>
    <w:p w14:paraId="7ECA602F" w14:textId="77777777"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>For which caption</w:t>
      </w:r>
      <w:r>
        <w:t xml:space="preserve"> list, select the </w:t>
      </w:r>
      <w:r w:rsidRPr="00EB3031">
        <w:t xml:space="preserve">caption </w:t>
      </w:r>
      <w:r w:rsidR="00EB3031">
        <w:t xml:space="preserve">that </w:t>
      </w:r>
      <w:r w:rsidRPr="00EB3031">
        <w:t>you want</w:t>
      </w:r>
      <w:r>
        <w:t>.</w:t>
      </w:r>
    </w:p>
    <w:p w14:paraId="1DCA7B19" w14:textId="77777777"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 w:rsidRPr="000B3956">
        <w:rPr>
          <w:b/>
        </w:rPr>
        <w:t>Only label and number</w:t>
      </w:r>
      <w:r w:rsidR="00C57397" w:rsidRPr="00C57397">
        <w:t>.</w:t>
      </w:r>
    </w:p>
    <w:p w14:paraId="7DF94AB7" w14:textId="77777777" w:rsidR="00655AF9" w:rsidRDefault="00655AF9" w:rsidP="00D473C3">
      <w:pPr>
        <w:pStyle w:val="Heading3"/>
        <w:shd w:val="clear" w:color="auto" w:fill="EEECE1" w:themeFill="background2"/>
      </w:pPr>
      <w:bookmarkStart w:id="31" w:name="_Ref394053493"/>
      <w:r w:rsidRPr="00D473C3">
        <w:t xml:space="preserve">To </w:t>
      </w:r>
      <w:r w:rsidRPr="00FA3A13">
        <w:t>insert</w:t>
      </w:r>
      <w:r w:rsidRPr="00D473C3">
        <w:t xml:space="preserve"> a </w:t>
      </w:r>
      <w:r w:rsidRPr="00FA3A13">
        <w:t>g</w:t>
      </w:r>
      <w:bookmarkStart w:id="32" w:name="thelastpage"/>
      <w:bookmarkEnd w:id="32"/>
      <w:r w:rsidRPr="00FA3A13">
        <w:t>raphic</w:t>
      </w:r>
      <w:r w:rsidRPr="00D473C3">
        <w:t xml:space="preserve"> from a </w:t>
      </w:r>
      <w:r w:rsidRPr="00FA3A13">
        <w:t>file</w:t>
      </w:r>
      <w:bookmarkEnd w:id="31"/>
    </w:p>
    <w:p w14:paraId="4AD76A03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14:paraId="3785F37B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>
        <w:t>.</w:t>
      </w:r>
    </w:p>
    <w:p w14:paraId="2E56552A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insert. </w:t>
      </w:r>
    </w:p>
    <w:p w14:paraId="1FC303E5" w14:textId="77777777"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</w:t>
      </w:r>
      <w:r w:rsidRPr="00EB3031">
        <w:t xml:space="preserve">file </w:t>
      </w:r>
      <w:r w:rsidR="00EB3031">
        <w:t xml:space="preserve">that </w:t>
      </w:r>
      <w:r w:rsidRPr="00EB3031">
        <w:t>you want</w:t>
      </w:r>
      <w:r>
        <w:t xml:space="preserve"> to insert is displayed in the </w:t>
      </w:r>
      <w:r w:rsidRPr="00FA3A13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D249E0">
      <w:footerReference w:type="default" r:id="rId18"/>
      <w:footerReference w:type="first" r:id="rId19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857E5C" w14:textId="77777777" w:rsidR="004A2224" w:rsidRDefault="004A2224">
      <w:r>
        <w:separator/>
      </w:r>
    </w:p>
  </w:endnote>
  <w:endnote w:type="continuationSeparator" w:id="0">
    <w:p w14:paraId="7ABC9C98" w14:textId="77777777" w:rsidR="004A2224" w:rsidRDefault="004A22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7C5A17A-D097-47C7-9948-1D5DD40BCCDE}"/>
    <w:embedBold r:id="rId2" w:fontKey="{32DD050B-ED98-4510-9EA0-26345D68FD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5E37BC13-5944-40E9-A3B0-BAD44D3855B3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C42C446-CD0D-4D93-8FEE-6F5F79068835}"/>
    <w:embedBold r:id="rId5" w:fontKey="{0E85C0FC-CDB5-4F33-B840-7B3DB24B0F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6780775-627D-4C9D-962D-F2F9F8884D8B}"/>
    <w:embedBold r:id="rId7" w:fontKey="{F0C2E259-DB9C-4C0F-8665-43A01AE0E655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451497D0-F544-4F40-9E5E-DC177591EB0C}"/>
    <w:embedBold r:id="rId9" w:fontKey="{3D6E23F1-E41A-4F24-B194-E41A181BE504}"/>
    <w:embedItalic r:id="rId10" w:fontKey="{8F191BCB-D9F2-4C0C-8E9D-95C51BBFB9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D48AB790-42AC-45CC-B012-4A50B72F6BFD}"/>
    <w:embedBold r:id="rId12" w:fontKey="{B2F457B8-9A42-4E27-AE2B-C1BD0546BF6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Std">
    <w:altName w:val="Courier Std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NimbusRomNo9L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1C2A8" w14:textId="5C22F952" w:rsidR="003A1539" w:rsidRDefault="003A1539">
    <w:pPr>
      <w:pStyle w:val="Footer"/>
      <w:widowControl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1B42BB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F650B5" w14:textId="334837CA" w:rsidR="003A1539" w:rsidRDefault="003A1539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1B42BB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E33893" w14:textId="77777777" w:rsidR="004A2224" w:rsidRDefault="004A2224">
      <w:r>
        <w:separator/>
      </w:r>
    </w:p>
  </w:footnote>
  <w:footnote w:type="continuationSeparator" w:id="0">
    <w:p w14:paraId="34D66B86" w14:textId="77777777" w:rsidR="004A2224" w:rsidRDefault="004A22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2D0FF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A069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846D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EAE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5BEDC7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60536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085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86F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13"/>
  </w:num>
  <w:num w:numId="9">
    <w:abstractNumId w:val="19"/>
  </w:num>
  <w:num w:numId="10">
    <w:abstractNumId w:val="2"/>
  </w:num>
  <w:num w:numId="11">
    <w:abstractNumId w:val="1"/>
  </w:num>
  <w:num w:numId="12">
    <w:abstractNumId w:val="0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0"/>
  </w:num>
  <w:num w:numId="16">
    <w:abstractNumId w:val="18"/>
  </w:num>
  <w:num w:numId="17">
    <w:abstractNumId w:val="11"/>
  </w:num>
  <w:num w:numId="18">
    <w:abstractNumId w:val="16"/>
  </w:num>
  <w:num w:numId="19">
    <w:abstractNumId w:val="21"/>
  </w:num>
  <w:num w:numId="20">
    <w:abstractNumId w:val="22"/>
  </w:num>
  <w:num w:numId="21">
    <w:abstractNumId w:val="20"/>
  </w:num>
  <w:num w:numId="22">
    <w:abstractNumId w:val="12"/>
  </w:num>
  <w:num w:numId="23">
    <w:abstractNumId w:val="14"/>
  </w:num>
  <w:num w:numId="24">
    <w:abstractNumId w:val="15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E5F"/>
    <w:rsid w:val="00012C8D"/>
    <w:rsid w:val="00020E74"/>
    <w:rsid w:val="000218DA"/>
    <w:rsid w:val="00022399"/>
    <w:rsid w:val="00031A7C"/>
    <w:rsid w:val="00035EB2"/>
    <w:rsid w:val="000552A3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3956"/>
    <w:rsid w:val="000B7A67"/>
    <w:rsid w:val="000C0E54"/>
    <w:rsid w:val="000C1842"/>
    <w:rsid w:val="000C45FF"/>
    <w:rsid w:val="000D65D4"/>
    <w:rsid w:val="000E411A"/>
    <w:rsid w:val="000E4770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67A5"/>
    <w:rsid w:val="00137C68"/>
    <w:rsid w:val="001442DA"/>
    <w:rsid w:val="00147673"/>
    <w:rsid w:val="001543A6"/>
    <w:rsid w:val="00161B73"/>
    <w:rsid w:val="00162B78"/>
    <w:rsid w:val="00170046"/>
    <w:rsid w:val="00170953"/>
    <w:rsid w:val="001804A2"/>
    <w:rsid w:val="001805E2"/>
    <w:rsid w:val="00192CCC"/>
    <w:rsid w:val="001936C6"/>
    <w:rsid w:val="00196545"/>
    <w:rsid w:val="001A1C7E"/>
    <w:rsid w:val="001B42BB"/>
    <w:rsid w:val="001C5EC6"/>
    <w:rsid w:val="001C61DE"/>
    <w:rsid w:val="001D14DE"/>
    <w:rsid w:val="001D7C35"/>
    <w:rsid w:val="001E4D2A"/>
    <w:rsid w:val="00202EFC"/>
    <w:rsid w:val="002053FF"/>
    <w:rsid w:val="00205ED9"/>
    <w:rsid w:val="00212D05"/>
    <w:rsid w:val="00224857"/>
    <w:rsid w:val="002252C1"/>
    <w:rsid w:val="00226606"/>
    <w:rsid w:val="0023114D"/>
    <w:rsid w:val="00232E92"/>
    <w:rsid w:val="00243138"/>
    <w:rsid w:val="002503C1"/>
    <w:rsid w:val="00255AF8"/>
    <w:rsid w:val="0026101E"/>
    <w:rsid w:val="002616F3"/>
    <w:rsid w:val="00265945"/>
    <w:rsid w:val="002702EE"/>
    <w:rsid w:val="00275643"/>
    <w:rsid w:val="00277263"/>
    <w:rsid w:val="00280291"/>
    <w:rsid w:val="0028325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3C15"/>
    <w:rsid w:val="0030406D"/>
    <w:rsid w:val="00304983"/>
    <w:rsid w:val="0031167A"/>
    <w:rsid w:val="003144E4"/>
    <w:rsid w:val="00316BBA"/>
    <w:rsid w:val="0031774A"/>
    <w:rsid w:val="00327769"/>
    <w:rsid w:val="00334DFB"/>
    <w:rsid w:val="0034592D"/>
    <w:rsid w:val="00357BA7"/>
    <w:rsid w:val="0036008A"/>
    <w:rsid w:val="0036099C"/>
    <w:rsid w:val="003628FA"/>
    <w:rsid w:val="003671F1"/>
    <w:rsid w:val="003709E0"/>
    <w:rsid w:val="00380F58"/>
    <w:rsid w:val="003A1539"/>
    <w:rsid w:val="003A3A10"/>
    <w:rsid w:val="003A3CB7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6DA6"/>
    <w:rsid w:val="00406E7F"/>
    <w:rsid w:val="00414889"/>
    <w:rsid w:val="004159E7"/>
    <w:rsid w:val="00417FBF"/>
    <w:rsid w:val="004275AE"/>
    <w:rsid w:val="00432E20"/>
    <w:rsid w:val="0044378C"/>
    <w:rsid w:val="00463065"/>
    <w:rsid w:val="00463BA3"/>
    <w:rsid w:val="00481F6F"/>
    <w:rsid w:val="004826F7"/>
    <w:rsid w:val="004860D4"/>
    <w:rsid w:val="00494CE8"/>
    <w:rsid w:val="004A1476"/>
    <w:rsid w:val="004A2224"/>
    <w:rsid w:val="004A731E"/>
    <w:rsid w:val="004E0ABE"/>
    <w:rsid w:val="004E3E32"/>
    <w:rsid w:val="004E404B"/>
    <w:rsid w:val="004F63E6"/>
    <w:rsid w:val="0050544B"/>
    <w:rsid w:val="005061A4"/>
    <w:rsid w:val="00523D3D"/>
    <w:rsid w:val="00525B60"/>
    <w:rsid w:val="00525EA7"/>
    <w:rsid w:val="0053612C"/>
    <w:rsid w:val="00544E30"/>
    <w:rsid w:val="0054511D"/>
    <w:rsid w:val="005456A6"/>
    <w:rsid w:val="00546C52"/>
    <w:rsid w:val="00550C43"/>
    <w:rsid w:val="005536B2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B174F"/>
    <w:rsid w:val="005C08F8"/>
    <w:rsid w:val="005C2A9F"/>
    <w:rsid w:val="005C31D1"/>
    <w:rsid w:val="005C412E"/>
    <w:rsid w:val="005D17E3"/>
    <w:rsid w:val="005E2A41"/>
    <w:rsid w:val="005E610E"/>
    <w:rsid w:val="005E7B73"/>
    <w:rsid w:val="005F3235"/>
    <w:rsid w:val="005F3C9B"/>
    <w:rsid w:val="006020CF"/>
    <w:rsid w:val="00603763"/>
    <w:rsid w:val="00617C96"/>
    <w:rsid w:val="0062404B"/>
    <w:rsid w:val="006248C2"/>
    <w:rsid w:val="00624EDE"/>
    <w:rsid w:val="00626B1E"/>
    <w:rsid w:val="00627845"/>
    <w:rsid w:val="00631DE9"/>
    <w:rsid w:val="00650E5F"/>
    <w:rsid w:val="00653434"/>
    <w:rsid w:val="00655AF9"/>
    <w:rsid w:val="00660AE3"/>
    <w:rsid w:val="0067005A"/>
    <w:rsid w:val="00670F43"/>
    <w:rsid w:val="0067400F"/>
    <w:rsid w:val="0069658F"/>
    <w:rsid w:val="006A03BD"/>
    <w:rsid w:val="006A4D30"/>
    <w:rsid w:val="006A7303"/>
    <w:rsid w:val="006A76EB"/>
    <w:rsid w:val="006B1225"/>
    <w:rsid w:val="006B4D6A"/>
    <w:rsid w:val="006B7F12"/>
    <w:rsid w:val="006C25A5"/>
    <w:rsid w:val="006D0F27"/>
    <w:rsid w:val="006F44C3"/>
    <w:rsid w:val="006F67FD"/>
    <w:rsid w:val="007030DF"/>
    <w:rsid w:val="00703614"/>
    <w:rsid w:val="00741D18"/>
    <w:rsid w:val="00743CC5"/>
    <w:rsid w:val="00754108"/>
    <w:rsid w:val="00757A6E"/>
    <w:rsid w:val="00762137"/>
    <w:rsid w:val="007A2ACE"/>
    <w:rsid w:val="007A43C1"/>
    <w:rsid w:val="007B4220"/>
    <w:rsid w:val="007B6CCE"/>
    <w:rsid w:val="007B7010"/>
    <w:rsid w:val="007C0B87"/>
    <w:rsid w:val="007C2F8E"/>
    <w:rsid w:val="007D4191"/>
    <w:rsid w:val="007E1D47"/>
    <w:rsid w:val="007E21B3"/>
    <w:rsid w:val="007E2E49"/>
    <w:rsid w:val="007F115E"/>
    <w:rsid w:val="007F1854"/>
    <w:rsid w:val="007F4B5A"/>
    <w:rsid w:val="00801EFF"/>
    <w:rsid w:val="0082683A"/>
    <w:rsid w:val="00840BFB"/>
    <w:rsid w:val="00855AC2"/>
    <w:rsid w:val="00860F5F"/>
    <w:rsid w:val="008613B4"/>
    <w:rsid w:val="008863FC"/>
    <w:rsid w:val="008903C6"/>
    <w:rsid w:val="008946DD"/>
    <w:rsid w:val="00895254"/>
    <w:rsid w:val="008A07E6"/>
    <w:rsid w:val="008B3338"/>
    <w:rsid w:val="008B4C07"/>
    <w:rsid w:val="008C1B32"/>
    <w:rsid w:val="008D0EFE"/>
    <w:rsid w:val="008D22B8"/>
    <w:rsid w:val="008E253A"/>
    <w:rsid w:val="008E2A87"/>
    <w:rsid w:val="009071A3"/>
    <w:rsid w:val="00913154"/>
    <w:rsid w:val="00921BB9"/>
    <w:rsid w:val="00931670"/>
    <w:rsid w:val="00940957"/>
    <w:rsid w:val="00944B91"/>
    <w:rsid w:val="00953E74"/>
    <w:rsid w:val="00957B3C"/>
    <w:rsid w:val="00963130"/>
    <w:rsid w:val="009719E3"/>
    <w:rsid w:val="00975154"/>
    <w:rsid w:val="009836E1"/>
    <w:rsid w:val="009A7C34"/>
    <w:rsid w:val="009B4F9B"/>
    <w:rsid w:val="009B6CB7"/>
    <w:rsid w:val="009C2B01"/>
    <w:rsid w:val="009D422C"/>
    <w:rsid w:val="009E49C4"/>
    <w:rsid w:val="009F032D"/>
    <w:rsid w:val="009F20B8"/>
    <w:rsid w:val="00A0156B"/>
    <w:rsid w:val="00A01AE7"/>
    <w:rsid w:val="00A03F21"/>
    <w:rsid w:val="00A06277"/>
    <w:rsid w:val="00A07AA8"/>
    <w:rsid w:val="00A11FF6"/>
    <w:rsid w:val="00A126A2"/>
    <w:rsid w:val="00A24434"/>
    <w:rsid w:val="00A34C3E"/>
    <w:rsid w:val="00A50A7E"/>
    <w:rsid w:val="00A57E73"/>
    <w:rsid w:val="00A6642F"/>
    <w:rsid w:val="00A707A6"/>
    <w:rsid w:val="00A93501"/>
    <w:rsid w:val="00A95BF9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456A"/>
    <w:rsid w:val="00B25F52"/>
    <w:rsid w:val="00B27FA9"/>
    <w:rsid w:val="00B3031C"/>
    <w:rsid w:val="00B34026"/>
    <w:rsid w:val="00B43BB0"/>
    <w:rsid w:val="00B4478D"/>
    <w:rsid w:val="00B47219"/>
    <w:rsid w:val="00B47B17"/>
    <w:rsid w:val="00B52F9B"/>
    <w:rsid w:val="00B530E3"/>
    <w:rsid w:val="00B71610"/>
    <w:rsid w:val="00B823A2"/>
    <w:rsid w:val="00B85542"/>
    <w:rsid w:val="00B85C69"/>
    <w:rsid w:val="00BA47E1"/>
    <w:rsid w:val="00BA5522"/>
    <w:rsid w:val="00BB3089"/>
    <w:rsid w:val="00BC5B54"/>
    <w:rsid w:val="00BD63CF"/>
    <w:rsid w:val="00BD70D2"/>
    <w:rsid w:val="00BD7D7E"/>
    <w:rsid w:val="00BE04B9"/>
    <w:rsid w:val="00BF4C5B"/>
    <w:rsid w:val="00BF57EE"/>
    <w:rsid w:val="00C11B81"/>
    <w:rsid w:val="00C16742"/>
    <w:rsid w:val="00C17E13"/>
    <w:rsid w:val="00C2565E"/>
    <w:rsid w:val="00C26BE0"/>
    <w:rsid w:val="00C36B0F"/>
    <w:rsid w:val="00C42E5F"/>
    <w:rsid w:val="00C4671B"/>
    <w:rsid w:val="00C5587F"/>
    <w:rsid w:val="00C57397"/>
    <w:rsid w:val="00C703DC"/>
    <w:rsid w:val="00C92FBC"/>
    <w:rsid w:val="00C96B00"/>
    <w:rsid w:val="00CA4B04"/>
    <w:rsid w:val="00CA4FD9"/>
    <w:rsid w:val="00CB1C1F"/>
    <w:rsid w:val="00CC3407"/>
    <w:rsid w:val="00CC59DC"/>
    <w:rsid w:val="00CD1CDE"/>
    <w:rsid w:val="00CD2AB9"/>
    <w:rsid w:val="00CD4D4C"/>
    <w:rsid w:val="00CE35C8"/>
    <w:rsid w:val="00D00830"/>
    <w:rsid w:val="00D0227F"/>
    <w:rsid w:val="00D02666"/>
    <w:rsid w:val="00D053C8"/>
    <w:rsid w:val="00D1320E"/>
    <w:rsid w:val="00D20026"/>
    <w:rsid w:val="00D21349"/>
    <w:rsid w:val="00D223BB"/>
    <w:rsid w:val="00D249E0"/>
    <w:rsid w:val="00D338EC"/>
    <w:rsid w:val="00D34289"/>
    <w:rsid w:val="00D43209"/>
    <w:rsid w:val="00D473C3"/>
    <w:rsid w:val="00D4792C"/>
    <w:rsid w:val="00D61D89"/>
    <w:rsid w:val="00D67317"/>
    <w:rsid w:val="00D67E6D"/>
    <w:rsid w:val="00D70048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B70FA"/>
    <w:rsid w:val="00DE22C6"/>
    <w:rsid w:val="00DE2339"/>
    <w:rsid w:val="00DE33D3"/>
    <w:rsid w:val="00DE710A"/>
    <w:rsid w:val="00E175C9"/>
    <w:rsid w:val="00E274E1"/>
    <w:rsid w:val="00E47CFC"/>
    <w:rsid w:val="00E57684"/>
    <w:rsid w:val="00E57CAE"/>
    <w:rsid w:val="00E61173"/>
    <w:rsid w:val="00E639CF"/>
    <w:rsid w:val="00E9126A"/>
    <w:rsid w:val="00E91FAB"/>
    <w:rsid w:val="00E92EAE"/>
    <w:rsid w:val="00EB3031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F32E9"/>
    <w:rsid w:val="00F15808"/>
    <w:rsid w:val="00F201E9"/>
    <w:rsid w:val="00F23349"/>
    <w:rsid w:val="00F256B7"/>
    <w:rsid w:val="00F33B32"/>
    <w:rsid w:val="00F41A66"/>
    <w:rsid w:val="00F462BD"/>
    <w:rsid w:val="00F57530"/>
    <w:rsid w:val="00F624B1"/>
    <w:rsid w:val="00F70A9B"/>
    <w:rsid w:val="00F75FF2"/>
    <w:rsid w:val="00F96B3C"/>
    <w:rsid w:val="00FA3A13"/>
    <w:rsid w:val="00FA4D1B"/>
    <w:rsid w:val="00FB21FA"/>
    <w:rsid w:val="00FB2F5E"/>
    <w:rsid w:val="00FB3650"/>
    <w:rsid w:val="00FC048A"/>
    <w:rsid w:val="00FC05FF"/>
    <w:rsid w:val="00FC0BC4"/>
    <w:rsid w:val="00FC7DB8"/>
    <w:rsid w:val="00FD5D94"/>
    <w:rsid w:val="00FD61FF"/>
    <w:rsid w:val="00FD7765"/>
    <w:rsid w:val="00FE19C7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</o:shapelayout>
  </w:shapeDefaults>
  <w:decimalSymbol w:val="."/>
  <w:listSeparator w:val=","/>
  <w14:docId w14:val="66F21B0F"/>
  <w15:docId w15:val="{6D700401-6649-40E8-AE25-2815A8000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9E0"/>
    <w:rPr>
      <w:rFonts w:ascii="Calibri" w:eastAsiaTheme="minorHAnsi" w:hAnsi="Calibri" w:cs="Calibri"/>
      <w:sz w:val="22"/>
      <w:szCs w:val="22"/>
    </w:rPr>
  </w:style>
  <w:style w:type="paragraph" w:styleId="Heading1">
    <w:name w:val="heading 1"/>
    <w:basedOn w:val="Normal"/>
    <w:next w:val="PaperBody"/>
    <w:link w:val="Heading1Char"/>
    <w:qFormat/>
    <w:rsid w:val="00A24434"/>
    <w:pPr>
      <w:widowControl w:val="0"/>
      <w:spacing w:before="240" w:after="120"/>
      <w:outlineLvl w:val="0"/>
    </w:pPr>
    <w:rPr>
      <w:rFonts w:ascii="Arial" w:eastAsia="Times New Roman" w:hAnsi="Arial" w:cs="Arial"/>
      <w:b/>
      <w:caps/>
      <w:color w:val="548DD4" w:themeColor="text2" w:themeTint="99"/>
      <w:sz w:val="24"/>
      <w:szCs w:val="20"/>
    </w:rPr>
  </w:style>
  <w:style w:type="paragraph" w:styleId="Heading2">
    <w:name w:val="heading 2"/>
    <w:basedOn w:val="Normal"/>
    <w:next w:val="PaperBody"/>
    <w:link w:val="Heading2Char"/>
    <w:qFormat/>
    <w:rsid w:val="00A24434"/>
    <w:pPr>
      <w:widowControl w:val="0"/>
      <w:spacing w:before="180" w:after="120"/>
      <w:outlineLvl w:val="1"/>
    </w:pPr>
    <w:rPr>
      <w:rFonts w:ascii="Arial" w:eastAsia="Times New Roman" w:hAnsi="Arial" w:cs="Arial"/>
      <w:b/>
      <w:caps/>
      <w:szCs w:val="20"/>
    </w:rPr>
  </w:style>
  <w:style w:type="paragraph" w:styleId="Heading3">
    <w:name w:val="heading 3"/>
    <w:basedOn w:val="Normal"/>
    <w:next w:val="PaperBody"/>
    <w:qFormat/>
    <w:rsid w:val="00A24434"/>
    <w:pPr>
      <w:keepNext/>
      <w:widowControl w:val="0"/>
      <w:spacing w:before="180" w:after="120"/>
      <w:outlineLvl w:val="2"/>
    </w:pPr>
    <w:rPr>
      <w:rFonts w:ascii="Arial" w:eastAsia="Times New Roman" w:hAnsi="Arial" w:cs="Arial"/>
      <w:b/>
      <w:bCs/>
      <w:szCs w:val="26"/>
    </w:rPr>
  </w:style>
  <w:style w:type="paragraph" w:styleId="Heading4">
    <w:name w:val="heading 4"/>
    <w:basedOn w:val="Normal"/>
    <w:next w:val="PaperBody"/>
    <w:qFormat/>
    <w:rsid w:val="00A24434"/>
    <w:pPr>
      <w:keepNext/>
      <w:widowControl w:val="0"/>
      <w:spacing w:before="120" w:after="120"/>
      <w:outlineLvl w:val="3"/>
    </w:pPr>
    <w:rPr>
      <w:rFonts w:ascii="Arial" w:eastAsia="Times New Roman" w:hAnsi="Arial" w:cs="Times New Roman"/>
      <w:b/>
      <w:bCs/>
      <w:i/>
      <w:szCs w:val="28"/>
    </w:rPr>
  </w:style>
  <w:style w:type="paragraph" w:styleId="Heading8">
    <w:name w:val="heading 8"/>
    <w:basedOn w:val="Normal"/>
    <w:next w:val="Normal"/>
    <w:qFormat/>
    <w:rsid w:val="00432E20"/>
    <w:pPr>
      <w:widowControl w:val="0"/>
      <w:spacing w:before="240" w:after="60"/>
      <w:outlineLvl w:val="7"/>
    </w:pPr>
    <w:rPr>
      <w:rFonts w:ascii="Arial" w:eastAsia="Times New Roman" w:hAnsi="Arial"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widowControl w:val="0"/>
      <w:tabs>
        <w:tab w:val="center" w:pos="4320"/>
        <w:tab w:val="right" w:pos="8640"/>
      </w:tabs>
      <w:spacing w:after="120"/>
    </w:pPr>
    <w:rPr>
      <w:rFonts w:ascii="Arial Narrow" w:eastAsia="Times New Roman" w:hAnsi="Arial Narrow" w:cs="Times New Roman"/>
      <w:sz w:val="18"/>
      <w:szCs w:val="20"/>
    </w:rPr>
  </w:style>
  <w:style w:type="paragraph" w:customStyle="1" w:styleId="PaperTitle">
    <w:name w:val="PaperTitle"/>
    <w:basedOn w:val="StylePaperTitleArial12pt"/>
    <w:rsid w:val="00FE19C7"/>
    <w:pPr>
      <w:keepNext/>
    </w:pPr>
  </w:style>
  <w:style w:type="paragraph" w:customStyle="1" w:styleId="PaperAuthor">
    <w:name w:val="PaperAuthor"/>
    <w:basedOn w:val="Normal"/>
    <w:next w:val="PaperBody"/>
    <w:rsid w:val="00CA4B04"/>
    <w:pPr>
      <w:widowControl w:val="0"/>
      <w:spacing w:before="20" w:after="120"/>
      <w:jc w:val="center"/>
    </w:pPr>
    <w:rPr>
      <w:rFonts w:ascii="Helvetica" w:eastAsia="Times New Roman" w:hAnsi="Helvetica" w:cs="Times New Roman"/>
      <w:szCs w:val="20"/>
    </w:rPr>
  </w:style>
  <w:style w:type="paragraph" w:customStyle="1" w:styleId="Style1">
    <w:name w:val="Style1"/>
    <w:basedOn w:val="Normal"/>
    <w:link w:val="Style1Char"/>
    <w:rsid w:val="00CA4B04"/>
    <w:pPr>
      <w:widowControl w:val="0"/>
      <w:spacing w:before="40" w:after="120"/>
    </w:pPr>
    <w:rPr>
      <w:rFonts w:ascii="Arial" w:eastAsia="Times New Roman" w:hAnsi="Arial" w:cs="Times New Roman"/>
      <w:b/>
      <w:sz w:val="18"/>
      <w:szCs w:val="20"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spacing w:after="120"/>
    </w:pPr>
    <w:rPr>
      <w:rFonts w:ascii="Arial" w:eastAsia="Times New Roman" w:hAnsi="Arial" w:cs="Times New Roman"/>
      <w:sz w:val="20"/>
      <w:szCs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widowControl w:val="0"/>
      <w:tabs>
        <w:tab w:val="center" w:pos="4320"/>
        <w:tab w:val="right" w:pos="8640"/>
      </w:tabs>
      <w:spacing w:after="120"/>
    </w:pPr>
    <w:rPr>
      <w:rFonts w:ascii="Arial" w:eastAsia="Times New Roman" w:hAnsi="Arial" w:cs="Times New Roman"/>
      <w:sz w:val="18"/>
      <w:szCs w:val="20"/>
    </w:r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pPr>
      <w:widowControl w:val="0"/>
      <w:spacing w:after="120"/>
    </w:pPr>
    <w:rPr>
      <w:rFonts w:ascii="Tahoma" w:eastAsia="Times New Roman" w:hAnsi="Tahoma" w:cs="Times New Roman"/>
      <w:sz w:val="18"/>
      <w:szCs w:val="20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widowControl w:val="0"/>
      <w:numPr>
        <w:numId w:val="13"/>
      </w:numPr>
      <w:spacing w:after="120"/>
    </w:pPr>
    <w:rPr>
      <w:rFonts w:ascii="Arial" w:eastAsia="Times New Roman" w:hAnsi="Arial" w:cs="Times New Roman"/>
      <w:sz w:val="20"/>
      <w:szCs w:val="20"/>
    </w:rPr>
  </w:style>
  <w:style w:type="paragraph" w:styleId="ListBullet">
    <w:name w:val="List Bullet"/>
    <w:basedOn w:val="Normal"/>
    <w:rsid w:val="007F4B5A"/>
    <w:pPr>
      <w:widowControl w:val="0"/>
      <w:numPr>
        <w:numId w:val="1"/>
      </w:numPr>
      <w:spacing w:after="120"/>
    </w:pPr>
    <w:rPr>
      <w:rFonts w:ascii="Arial" w:eastAsia="Times New Roman" w:hAnsi="Arial" w:cs="Times New Roman"/>
      <w:sz w:val="20"/>
      <w:szCs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7030DF"/>
    <w:pPr>
      <w:widowControl w:val="0"/>
      <w:spacing w:before="60" w:after="120"/>
    </w:pPr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170953"/>
    <w:rPr>
      <w:color w:val="000000" w:themeColor="text1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A24434"/>
    <w:rPr>
      <w:rFonts w:ascii="Arial" w:hAnsi="Arial" w:cs="Arial"/>
      <w:b/>
      <w:caps/>
      <w:color w:val="548DD4" w:themeColor="text2" w:themeTint="99"/>
      <w:sz w:val="24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A24434"/>
    <w:rPr>
      <w:rFonts w:ascii="Arial" w:hAnsi="Arial" w:cs="Arial"/>
      <w:b/>
      <w:caps/>
      <w:sz w:val="22"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widowControl w:val="0"/>
      <w:spacing w:after="60"/>
      <w:jc w:val="center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StylePaperTitleArial12pt">
    <w:name w:val="Style PaperTitle + Arial 12 pt"/>
    <w:basedOn w:val="Normal"/>
    <w:rsid w:val="007A43C1"/>
    <w:pPr>
      <w:widowControl w:val="0"/>
      <w:spacing w:before="100" w:after="60"/>
      <w:jc w:val="center"/>
    </w:pPr>
    <w:rPr>
      <w:rFonts w:ascii="Arial" w:eastAsia="Times New Roman" w:hAnsi="Arial" w:cs="Times New Roman"/>
      <w:b/>
      <w:bCs/>
      <w:sz w:val="26"/>
      <w:szCs w:val="20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  <w:pPr>
      <w:widowControl w:val="0"/>
      <w:spacing w:after="120"/>
    </w:pPr>
    <w:rPr>
      <w:rFonts w:ascii="Arial" w:eastAsia="Times New Roman" w:hAnsi="Arial" w:cs="Times New Roman"/>
      <w:sz w:val="18"/>
      <w:szCs w:val="20"/>
    </w:rPr>
  </w:style>
  <w:style w:type="paragraph" w:styleId="TOC2">
    <w:name w:val="toc 2"/>
    <w:basedOn w:val="Normal"/>
    <w:next w:val="Normal"/>
    <w:autoRedefine/>
    <w:uiPriority w:val="39"/>
    <w:rsid w:val="005C2A9F"/>
    <w:pPr>
      <w:widowControl w:val="0"/>
      <w:spacing w:after="120"/>
      <w:ind w:left="180"/>
    </w:pPr>
    <w:rPr>
      <w:rFonts w:ascii="Arial" w:eastAsia="Times New Roman" w:hAnsi="Arial" w:cs="Times New Roman"/>
      <w:sz w:val="18"/>
      <w:szCs w:val="20"/>
    </w:rPr>
  </w:style>
  <w:style w:type="paragraph" w:styleId="TOC3">
    <w:name w:val="toc 3"/>
    <w:basedOn w:val="Normal"/>
    <w:next w:val="Normal"/>
    <w:autoRedefine/>
    <w:uiPriority w:val="39"/>
    <w:rsid w:val="005C2A9F"/>
    <w:pPr>
      <w:widowControl w:val="0"/>
      <w:spacing w:after="120"/>
      <w:ind w:left="360"/>
    </w:pPr>
    <w:rPr>
      <w:rFonts w:ascii="Arial" w:eastAsia="Times New Roman" w:hAnsi="Arial" w:cs="Times New Roman"/>
      <w:sz w:val="18"/>
      <w:szCs w:val="20"/>
    </w:rPr>
  </w:style>
  <w:style w:type="paragraph" w:styleId="BodyTextIndent">
    <w:name w:val="Body Text Indent"/>
    <w:basedOn w:val="Normal"/>
    <w:link w:val="BodyTextIndentChar"/>
    <w:rsid w:val="00D77C73"/>
    <w:pPr>
      <w:widowControl w:val="0"/>
      <w:spacing w:after="120"/>
      <w:ind w:left="360"/>
    </w:pPr>
    <w:rPr>
      <w:rFonts w:ascii="Arial" w:eastAsia="Times New Roman" w:hAnsi="Arial" w:cs="Times New Roman"/>
      <w:sz w:val="18"/>
      <w:szCs w:val="20"/>
    </w:r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  <w:pPr>
      <w:widowControl w:val="0"/>
      <w:spacing w:after="120"/>
    </w:pPr>
    <w:rPr>
      <w:rFonts w:ascii="Arial" w:eastAsia="Times New Roman" w:hAnsi="Arial" w:cs="Times New Roman"/>
      <w:sz w:val="18"/>
      <w:szCs w:val="20"/>
    </w:rPr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widowControl w:val="0"/>
      <w:spacing w:before="20" w:after="120"/>
      <w:jc w:val="center"/>
    </w:pPr>
    <w:rPr>
      <w:rFonts w:ascii="Arial" w:eastAsia="Times New Roman" w:hAnsi="Arial" w:cs="Times New Roman"/>
      <w:szCs w:val="20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widowControl w:val="0"/>
      <w:shd w:val="clear" w:color="auto" w:fill="EEECE1" w:themeFill="background2"/>
      <w:spacing w:before="240" w:after="120"/>
    </w:pPr>
    <w:rPr>
      <w:rFonts w:ascii="Arial" w:eastAsia="Times New Roman" w:hAnsi="Arial" w:cs="Times New Roman"/>
      <w:b/>
      <w:bCs/>
      <w:caps/>
      <w:color w:val="548DD4" w:themeColor="text2" w:themeTint="99"/>
      <w:szCs w:val="20"/>
    </w:rPr>
  </w:style>
  <w:style w:type="paragraph" w:customStyle="1" w:styleId="StylePaperBodyItalic">
    <w:name w:val="Style PaperBody + Italic"/>
    <w:basedOn w:val="Normal"/>
    <w:rsid w:val="007F4B5A"/>
    <w:pPr>
      <w:widowControl w:val="0"/>
      <w:spacing w:after="120"/>
    </w:pPr>
    <w:rPr>
      <w:rFonts w:ascii="Arial" w:eastAsia="Times New Roman" w:hAnsi="Arial" w:cs="Times New Roman"/>
      <w:i/>
      <w:iCs/>
      <w:sz w:val="20"/>
      <w:szCs w:val="20"/>
    </w:rPr>
  </w:style>
  <w:style w:type="paragraph" w:customStyle="1" w:styleId="StylePaperBodyItalic1">
    <w:name w:val="Style PaperBody + Italic1"/>
    <w:basedOn w:val="Normal"/>
    <w:rsid w:val="007F4B5A"/>
    <w:pPr>
      <w:widowControl w:val="0"/>
      <w:spacing w:after="120"/>
    </w:pPr>
    <w:rPr>
      <w:rFonts w:ascii="Arial" w:eastAsia="Times New Roman" w:hAnsi="Arial" w:cs="Times New Roman"/>
      <w:i/>
      <w:iCs/>
      <w:sz w:val="20"/>
      <w:szCs w:val="20"/>
    </w:rPr>
  </w:style>
  <w:style w:type="paragraph" w:customStyle="1" w:styleId="StyleBoldBefore1ptAfter2pt">
    <w:name w:val="Style Bold Before:  1 pt After:  2 pt"/>
    <w:basedOn w:val="Normal"/>
    <w:rsid w:val="007030DF"/>
    <w:pPr>
      <w:widowControl w:val="0"/>
      <w:spacing w:before="20" w:after="40"/>
    </w:pPr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StyleBefore1ptAfter2pt">
    <w:name w:val="Style Before:  1 pt After:  2 pt"/>
    <w:basedOn w:val="Normal"/>
    <w:rsid w:val="007030DF"/>
    <w:pPr>
      <w:widowControl w:val="0"/>
      <w:spacing w:before="20" w:after="40"/>
    </w:pPr>
    <w:rPr>
      <w:rFonts w:ascii="Arial" w:eastAsia="Times New Roman" w:hAnsi="Arial" w:cs="Times New Roman"/>
      <w:sz w:val="20"/>
      <w:szCs w:val="20"/>
    </w:rPr>
  </w:style>
  <w:style w:type="paragraph" w:customStyle="1" w:styleId="Hyperlink1">
    <w:name w:val="Hyperlink1"/>
    <w:basedOn w:val="note2author"/>
    <w:qFormat/>
    <w:rsid w:val="00170953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amstat.tfjournals.com/asa-style-guide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apastyle.org/manual/index.aspx" TargetMode="External"/><Relationship Id="rId17" Type="http://schemas.openxmlformats.org/officeDocument/2006/relationships/hyperlink" Target="http://www.sas.com/en_us/legal/trademarks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sww.sas.com/sasnaming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research.stlouisfed.org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upport.sas.com/resources/papers/proceedings09/TOC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samb\Documents\My%20Projects\SGF_2015\Final_Paper%20Template_SGF_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9F9EAB-EE3F-4E21-9B2B-24DC4A4AE5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F3924D8-5E19-475A-BFA8-8FD91F4E3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Final_Paper Template_SGF_2015.dotx</Template>
  <TotalTime>4</TotalTime>
  <Pages>7</Pages>
  <Words>2428</Words>
  <Characters>13840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SASGF Template</vt:lpstr>
    </vt:vector>
  </TitlesOfParts>
  <Company/>
  <LinksUpToDate>false</LinksUpToDate>
  <CharactersWithSpaces>16236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SASGF Template</dc:title>
  <dc:subject>SASGF Template</dc:subject>
  <dc:creator>Bob Bolen</dc:creator>
  <cp:keywords>template SASGF</cp:keywords>
  <cp:lastModifiedBy>lindas</cp:lastModifiedBy>
  <cp:revision>7</cp:revision>
  <cp:lastPrinted>2018-01-27T20:49:00Z</cp:lastPrinted>
  <dcterms:created xsi:type="dcterms:W3CDTF">2018-01-27T02:54:00Z</dcterms:created>
  <dcterms:modified xsi:type="dcterms:W3CDTF">2018-02-14T03:04:00Z</dcterms:modified>
</cp:coreProperties>
</file>